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96792" w14:textId="1D3740BB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REDECLYF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FF7286D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7D6B604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177D1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E67E4" w14:textId="1A937FC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5F545CEF" w14:textId="77777777" w:rsidR="000A1363" w:rsidRDefault="000A1363" w:rsidP="000A136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pp.435 and 426)</w:t>
      </w:r>
    </w:p>
    <w:p w14:paraId="427E2520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31077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BAF3F" w14:textId="77777777" w:rsidR="000A1363" w:rsidRDefault="000A1363" w:rsidP="000A13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09B8EC17" w14:textId="46FEF434" w:rsidR="00BA00AB" w:rsidRPr="000A136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A13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F380A" w14:textId="77777777" w:rsidR="000A1363" w:rsidRDefault="000A1363" w:rsidP="009139A6">
      <w:r>
        <w:separator/>
      </w:r>
    </w:p>
  </w:endnote>
  <w:endnote w:type="continuationSeparator" w:id="0">
    <w:p w14:paraId="192A2FF7" w14:textId="77777777" w:rsidR="000A1363" w:rsidRDefault="000A136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3E4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95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0CF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5E1E9" w14:textId="77777777" w:rsidR="000A1363" w:rsidRDefault="000A1363" w:rsidP="009139A6">
      <w:r>
        <w:separator/>
      </w:r>
    </w:p>
  </w:footnote>
  <w:footnote w:type="continuationSeparator" w:id="0">
    <w:p w14:paraId="7F9E8800" w14:textId="77777777" w:rsidR="000A1363" w:rsidRDefault="000A136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9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08D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9B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63"/>
    <w:rsid w:val="000666E0"/>
    <w:rsid w:val="000A136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BAAC9"/>
  <w15:chartTrackingRefBased/>
  <w15:docId w15:val="{954BAC64-21BA-4B8F-9A5E-E8E155D9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2021-09-11T18:41:00Z</dcterms:created>
  <dcterms:modified xsi:type="dcterms:W3CDTF">2021-09-11T18:42:00Z</dcterms:modified>
</cp:coreProperties>
</file>