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47219" w14:textId="629732B5" w:rsidR="000974F7" w:rsidRDefault="000974F7" w:rsidP="000974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REDECLYF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(fl.140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1AA198C" w14:textId="77777777" w:rsidR="000974F7" w:rsidRDefault="000974F7" w:rsidP="000974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25A3026D" w14:textId="77777777" w:rsidR="000974F7" w:rsidRDefault="000974F7" w:rsidP="000974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A0DF18" w14:textId="77777777" w:rsidR="000974F7" w:rsidRDefault="000974F7" w:rsidP="000974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9B9135" w14:textId="36EF7E80" w:rsidR="000974F7" w:rsidRDefault="000974F7" w:rsidP="000974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0A1E70E7" w14:textId="3C207261" w:rsidR="000974F7" w:rsidRDefault="000974F7" w:rsidP="000974F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(“Stafford Register” pp.435 and 42</w:t>
      </w:r>
      <w:r>
        <w:rPr>
          <w:rFonts w:ascii="Times New Roman" w:hAnsi="Times New Roman" w:cs="Times New Roman"/>
          <w:sz w:val="24"/>
          <w:szCs w:val="24"/>
        </w:rPr>
        <w:t>5)</w:t>
      </w:r>
    </w:p>
    <w:p w14:paraId="4CDE0ECE" w14:textId="77777777" w:rsidR="000974F7" w:rsidRDefault="000974F7" w:rsidP="000974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ADA36" w14:textId="77777777" w:rsidR="000974F7" w:rsidRDefault="000974F7" w:rsidP="000974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2409B" w14:textId="77777777" w:rsidR="000974F7" w:rsidRDefault="000974F7" w:rsidP="000974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2F38DE2A" w14:textId="78353EDD" w:rsidR="00BA00AB" w:rsidRPr="000974F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974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D2569" w14:textId="77777777" w:rsidR="000974F7" w:rsidRDefault="000974F7" w:rsidP="009139A6">
      <w:r>
        <w:separator/>
      </w:r>
    </w:p>
  </w:endnote>
  <w:endnote w:type="continuationSeparator" w:id="0">
    <w:p w14:paraId="45447FBE" w14:textId="77777777" w:rsidR="000974F7" w:rsidRDefault="000974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564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8F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0ED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FCBFF" w14:textId="77777777" w:rsidR="000974F7" w:rsidRDefault="000974F7" w:rsidP="009139A6">
      <w:r>
        <w:separator/>
      </w:r>
    </w:p>
  </w:footnote>
  <w:footnote w:type="continuationSeparator" w:id="0">
    <w:p w14:paraId="63C06F30" w14:textId="77777777" w:rsidR="000974F7" w:rsidRDefault="000974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89F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62C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021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4F7"/>
    <w:rsid w:val="000666E0"/>
    <w:rsid w:val="000974F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47639"/>
  <w15:chartTrackingRefBased/>
  <w15:docId w15:val="{67C6F8EC-C1B5-4E8E-A230-FFE4DC9F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2021-09-11T18:39:00Z</dcterms:created>
  <dcterms:modified xsi:type="dcterms:W3CDTF">2021-09-11T18:40:00Z</dcterms:modified>
</cp:coreProperties>
</file>