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9C2B7" w14:textId="77777777" w:rsidR="00F75DA4" w:rsidRDefault="00F75DA4" w:rsidP="00F75DA4">
      <w:r>
        <w:rPr>
          <w:u w:val="single"/>
        </w:rPr>
        <w:t>William REDDISH</w:t>
      </w:r>
      <w:r>
        <w:t xml:space="preserve">   </w:t>
      </w:r>
      <w:proofErr w:type="gramStart"/>
      <w:r>
        <w:t xml:space="preserve">   (</w:t>
      </w:r>
      <w:proofErr w:type="gramEnd"/>
      <w:r>
        <w:t>fl.1461-95)</w:t>
      </w:r>
    </w:p>
    <w:p w14:paraId="4F3FD719" w14:textId="77777777" w:rsidR="00F75DA4" w:rsidRDefault="00F75DA4" w:rsidP="00F75DA4">
      <w:r>
        <w:t>of Manchester.</w:t>
      </w:r>
    </w:p>
    <w:p w14:paraId="5F2BB425" w14:textId="77777777" w:rsidR="00F75DA4" w:rsidRDefault="00F75DA4" w:rsidP="00F75DA4"/>
    <w:p w14:paraId="2AAAD605" w14:textId="77777777" w:rsidR="00F75DA4" w:rsidRDefault="00F75DA4" w:rsidP="00F75DA4"/>
    <w:p w14:paraId="76E14AD7" w14:textId="77777777" w:rsidR="00F75DA4" w:rsidRDefault="00F75DA4" w:rsidP="00F75DA4">
      <w:r>
        <w:t xml:space="preserve">     Dec.1461</w:t>
      </w:r>
      <w:r>
        <w:tab/>
        <w:t xml:space="preserve">He became Master Mason in the castles of Chester, </w:t>
      </w:r>
      <w:proofErr w:type="gramStart"/>
      <w:r>
        <w:t>Flint</w:t>
      </w:r>
      <w:proofErr w:type="gramEnd"/>
      <w:r>
        <w:t xml:space="preserve"> and North Wales,</w:t>
      </w:r>
    </w:p>
    <w:p w14:paraId="3C010FD2" w14:textId="77777777" w:rsidR="00F75DA4" w:rsidRDefault="00F75DA4" w:rsidP="00F75DA4">
      <w:r>
        <w:tab/>
      </w:r>
      <w:r>
        <w:tab/>
        <w:t>a position he held until 1495.</w:t>
      </w:r>
    </w:p>
    <w:p w14:paraId="0FC8AC8E" w14:textId="77777777" w:rsidR="00F75DA4" w:rsidRDefault="00F75DA4" w:rsidP="00F75DA4">
      <w:r>
        <w:tab/>
      </w:r>
      <w:r>
        <w:tab/>
        <w:t xml:space="preserve">(“Cheshire in The Later Middle Ages, 1399-1540” by </w:t>
      </w:r>
      <w:proofErr w:type="spellStart"/>
      <w:r>
        <w:t>J.</w:t>
      </w:r>
      <w:proofErr w:type="gramStart"/>
      <w:r>
        <w:t>T.Driver</w:t>
      </w:r>
      <w:proofErr w:type="spellEnd"/>
      <w:proofErr w:type="gramEnd"/>
      <w:r>
        <w:t>,</w:t>
      </w:r>
    </w:p>
    <w:p w14:paraId="20907F15" w14:textId="77777777" w:rsidR="00F75DA4" w:rsidRDefault="00F75DA4" w:rsidP="00F75DA4">
      <w:pPr>
        <w:ind w:left="720" w:firstLine="720"/>
      </w:pPr>
      <w:r>
        <w:t>pub. The Cheshire Community Council, 1971, p.56)</w:t>
      </w:r>
    </w:p>
    <w:p w14:paraId="626804A5" w14:textId="77777777" w:rsidR="00F75DA4" w:rsidRDefault="00F75DA4" w:rsidP="00F75DA4"/>
    <w:p w14:paraId="4B871ABD" w14:textId="77777777" w:rsidR="00F75DA4" w:rsidRDefault="00F75DA4" w:rsidP="00F75DA4"/>
    <w:p w14:paraId="1919949D" w14:textId="77777777" w:rsidR="00F75DA4" w:rsidRDefault="00F75DA4" w:rsidP="00F75DA4">
      <w:r>
        <w:t>7 April 2023</w:t>
      </w:r>
    </w:p>
    <w:p w14:paraId="7C1B5AF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EEFCDE" w14:textId="77777777" w:rsidR="00F75DA4" w:rsidRDefault="00F75DA4" w:rsidP="009139A6">
      <w:r>
        <w:separator/>
      </w:r>
    </w:p>
  </w:endnote>
  <w:endnote w:type="continuationSeparator" w:id="0">
    <w:p w14:paraId="7A4EB4B2" w14:textId="77777777" w:rsidR="00F75DA4" w:rsidRDefault="00F75DA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C605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45CB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1CB2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7CF66B" w14:textId="77777777" w:rsidR="00F75DA4" w:rsidRDefault="00F75DA4" w:rsidP="009139A6">
      <w:r>
        <w:separator/>
      </w:r>
    </w:p>
  </w:footnote>
  <w:footnote w:type="continuationSeparator" w:id="0">
    <w:p w14:paraId="292477DD" w14:textId="77777777" w:rsidR="00F75DA4" w:rsidRDefault="00F75DA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C217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42518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8F12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DA4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75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9E75B2"/>
  <w15:chartTrackingRefBased/>
  <w15:docId w15:val="{D9BD3C53-62CE-4F11-95F1-9D02DDC2C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5DA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2023-07-20T19:37:00Z</dcterms:created>
  <dcterms:modified xsi:type="dcterms:W3CDTF">2023-07-20T19:37:00Z</dcterms:modified>
</cp:coreProperties>
</file>