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REDCLIFFE</w:t>
      </w:r>
      <w:r>
        <w:rPr>
          <w:rFonts w:ascii="Times New Roman" w:hAnsi="Times New Roman" w:cs="Times New Roman"/>
          <w:sz w:val="24"/>
          <w:szCs w:val="24"/>
        </w:rPr>
        <w:t xml:space="preserve">      (b.ca.1370)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Mar.1395</w:t>
      </w:r>
      <w:r>
        <w:rPr>
          <w:rFonts w:ascii="Times New Roman" w:hAnsi="Times New Roman" w:cs="Times New Roman"/>
          <w:sz w:val="24"/>
          <w:szCs w:val="24"/>
        </w:rPr>
        <w:tab/>
        <w:t>He, William Rogger(q.v.) and John Serle(q.v.) saw a large ash tree near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Dartington Church, Devon, where the newly-born John Holland was 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baptised, burned and John Hulle and many others were badly burnt.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21-149)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Aug.1418</w:t>
      </w:r>
      <w:r>
        <w:rPr>
          <w:rFonts w:ascii="Times New Roman" w:hAnsi="Times New Roman" w:cs="Times New Roman"/>
          <w:sz w:val="24"/>
          <w:szCs w:val="24"/>
        </w:rPr>
        <w:tab/>
        <w:t>He was at the inquisition held in Dartington to prove John’s age. He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the occasion for the above reason.  (ibid.)</w:t>
      </w: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6D40" w:rsidRDefault="00476D40" w:rsidP="0047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D40" w:rsidRDefault="00476D40" w:rsidP="00564E3C">
      <w:pPr>
        <w:spacing w:after="0" w:line="240" w:lineRule="auto"/>
      </w:pPr>
      <w:r>
        <w:separator/>
      </w:r>
    </w:p>
  </w:endnote>
  <w:endnote w:type="continuationSeparator" w:id="0">
    <w:p w:rsidR="00476D40" w:rsidRDefault="00476D4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6D40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D40" w:rsidRDefault="00476D40" w:rsidP="00564E3C">
      <w:pPr>
        <w:spacing w:after="0" w:line="240" w:lineRule="auto"/>
      </w:pPr>
      <w:r>
        <w:separator/>
      </w:r>
    </w:p>
  </w:footnote>
  <w:footnote w:type="continuationSeparator" w:id="0">
    <w:p w:rsidR="00476D40" w:rsidRDefault="00476D4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D40"/>
    <w:rsid w:val="00372DC6"/>
    <w:rsid w:val="00476D4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68305-B7A3-4325-83AF-752867DD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2015-12-30T19:57:00Z</dcterms:created>
  <dcterms:modified xsi:type="dcterms:W3CDTF">2015-12-30T19:57:00Z</dcterms:modified>
</cp:coreProperties>
</file>