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REDBURN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d.1505)</w:t>
      </w:r>
    </w:p>
    <w:p w:rsidR="00F864D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Gestingthorpe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</w:t>
      </w:r>
    </w:p>
    <w:p w:rsidR="00F864D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64D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64D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1478-1505</w:t>
      </w:r>
      <w:r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F864D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p.435)</w:t>
      </w:r>
    </w:p>
    <w:p w:rsidR="00F864D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64D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64DA" w:rsidRPr="00F864DA" w:rsidRDefault="00F864D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F864DA" w:rsidRPr="00F864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4DA" w:rsidRDefault="00F864DA" w:rsidP="00564E3C">
      <w:pPr>
        <w:spacing w:after="0" w:line="240" w:lineRule="auto"/>
      </w:pPr>
      <w:r>
        <w:separator/>
      </w:r>
    </w:p>
  </w:endnote>
  <w:endnote w:type="continuationSeparator" w:id="0">
    <w:p w:rsidR="00F864DA" w:rsidRDefault="00F864D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864DA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4DA" w:rsidRDefault="00F864DA" w:rsidP="00564E3C">
      <w:pPr>
        <w:spacing w:after="0" w:line="240" w:lineRule="auto"/>
      </w:pPr>
      <w:r>
        <w:separator/>
      </w:r>
    </w:p>
  </w:footnote>
  <w:footnote w:type="continuationSeparator" w:id="0">
    <w:p w:rsidR="00F864DA" w:rsidRDefault="00F864D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4DA"/>
    <w:rsid w:val="00372DC6"/>
    <w:rsid w:val="00564E3C"/>
    <w:rsid w:val="0064591D"/>
    <w:rsid w:val="00DD5B8A"/>
    <w:rsid w:val="00EB41B8"/>
    <w:rsid w:val="00F14DE1"/>
    <w:rsid w:val="00F8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080B3"/>
  <w15:chartTrackingRefBased/>
  <w15:docId w15:val="{F4FA8C20-AB0F-4D25-89B5-13B989BF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2016-01-16T22:27:00Z</dcterms:created>
  <dcterms:modified xsi:type="dcterms:W3CDTF">2016-01-16T22:28:00Z</dcterms:modified>
</cp:coreProperties>
</file>