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7E57E3" w14:textId="77777777" w:rsidR="008059B9" w:rsidRDefault="008059B9" w:rsidP="008059B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Simon REDBOURNE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d.ca.1446)</w:t>
      </w:r>
    </w:p>
    <w:p w14:paraId="09FE598A" w14:textId="77777777" w:rsidR="008059B9" w:rsidRDefault="008059B9" w:rsidP="008059B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DBDADD7" w14:textId="77777777" w:rsidR="008059B9" w:rsidRDefault="008059B9" w:rsidP="008059B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0C30AF9" w14:textId="77777777" w:rsidR="008059B9" w:rsidRDefault="008059B9" w:rsidP="008059B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1446</w:t>
      </w:r>
      <w:r>
        <w:rPr>
          <w:rFonts w:ascii="Times New Roman" w:hAnsi="Times New Roman" w:cs="Times New Roman"/>
          <w:sz w:val="24"/>
          <w:szCs w:val="24"/>
        </w:rPr>
        <w:tab/>
        <w:t>He died in or before this time.</w:t>
      </w:r>
    </w:p>
    <w:p w14:paraId="0588F06A" w14:textId="77777777" w:rsidR="008059B9" w:rsidRDefault="008059B9" w:rsidP="008059B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0F5EF7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https://waalt.uh.edu/index.php/IDXCP40no740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717BD305" w14:textId="77777777" w:rsidR="008059B9" w:rsidRDefault="008059B9" w:rsidP="008059B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65B4FB8" w14:textId="77777777" w:rsidR="008059B9" w:rsidRDefault="008059B9" w:rsidP="008059B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80E04B5" w14:textId="77777777" w:rsidR="008059B9" w:rsidRDefault="008059B9" w:rsidP="008059B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Executors:  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Froyll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and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Deken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   (ibid.)</w:t>
      </w:r>
    </w:p>
    <w:p w14:paraId="7CD77CCD" w14:textId="77777777" w:rsidR="008059B9" w:rsidRDefault="008059B9" w:rsidP="008059B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1DBB7A2" w14:textId="77777777" w:rsidR="008059B9" w:rsidRDefault="008059B9" w:rsidP="008059B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520C91A" w14:textId="77777777" w:rsidR="008059B9" w:rsidRDefault="008059B9" w:rsidP="008059B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October 2022</w:t>
      </w:r>
    </w:p>
    <w:p w14:paraId="1D2D11AF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83F800" w14:textId="77777777" w:rsidR="008059B9" w:rsidRDefault="008059B9" w:rsidP="009139A6">
      <w:r>
        <w:separator/>
      </w:r>
    </w:p>
  </w:endnote>
  <w:endnote w:type="continuationSeparator" w:id="0">
    <w:p w14:paraId="5F8BF453" w14:textId="77777777" w:rsidR="008059B9" w:rsidRDefault="008059B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A8BCC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AB16F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73639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0C2CDB" w14:textId="77777777" w:rsidR="008059B9" w:rsidRDefault="008059B9" w:rsidP="009139A6">
      <w:r>
        <w:separator/>
      </w:r>
    </w:p>
  </w:footnote>
  <w:footnote w:type="continuationSeparator" w:id="0">
    <w:p w14:paraId="6B4D6CA3" w14:textId="77777777" w:rsidR="008059B9" w:rsidRDefault="008059B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6A190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BB049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00A51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59B9"/>
    <w:rsid w:val="000666E0"/>
    <w:rsid w:val="002510B7"/>
    <w:rsid w:val="005C130B"/>
    <w:rsid w:val="008059B9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9E39BE"/>
  <w15:chartTrackingRefBased/>
  <w15:docId w15:val="{B878B91F-2447-4791-8144-76BF4C6DA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8059B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IDXCP40no74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40</Words>
  <Characters>231</Characters>
  <Application>Microsoft Office Word</Application>
  <DocSecurity>0</DocSecurity>
  <Lines>1</Lines>
  <Paragraphs>1</Paragraphs>
  <ScaleCrop>false</ScaleCrop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2022-10-12T12:42:00Z</dcterms:created>
  <dcterms:modified xsi:type="dcterms:W3CDTF">2022-10-12T12:43:00Z</dcterms:modified>
</cp:coreProperties>
</file>