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4D6F1" w14:textId="77777777" w:rsidR="00C80277" w:rsidRDefault="00C80277" w:rsidP="00C802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REDBOURNE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fl.1478-1505)</w:t>
      </w:r>
    </w:p>
    <w:p w14:paraId="20E6C4E7" w14:textId="77777777" w:rsidR="00C80277" w:rsidRDefault="00C80277" w:rsidP="00C802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Gestingthorpe, Norfolk.</w:t>
      </w:r>
    </w:p>
    <w:p w14:paraId="501C943B" w14:textId="77777777" w:rsidR="00C80277" w:rsidRDefault="00C80277" w:rsidP="00C80277">
      <w:pPr>
        <w:pStyle w:val="NoSpacing"/>
        <w:rPr>
          <w:rFonts w:cs="Times New Roman"/>
          <w:szCs w:val="24"/>
        </w:rPr>
      </w:pPr>
    </w:p>
    <w:p w14:paraId="736F6BC1" w14:textId="77777777" w:rsidR="00C80277" w:rsidRDefault="00C80277" w:rsidP="00C80277">
      <w:pPr>
        <w:pStyle w:val="NoSpacing"/>
        <w:rPr>
          <w:rFonts w:cs="Times New Roman"/>
          <w:szCs w:val="24"/>
        </w:rPr>
      </w:pPr>
    </w:p>
    <w:p w14:paraId="1485C087" w14:textId="77777777" w:rsidR="00C80277" w:rsidRDefault="00C80277" w:rsidP="00C802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1478</w:t>
      </w:r>
      <w:r>
        <w:rPr>
          <w:rFonts w:cs="Times New Roman"/>
          <w:szCs w:val="24"/>
        </w:rPr>
        <w:tab/>
        <w:t>He became Vicar.</w:t>
      </w:r>
    </w:p>
    <w:p w14:paraId="6A37C6CB" w14:textId="77777777" w:rsidR="00C80277" w:rsidRDefault="00C80277" w:rsidP="00C802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</w:t>
      </w:r>
    </w:p>
    <w:p w14:paraId="78D24C15" w14:textId="77777777" w:rsidR="00C80277" w:rsidRDefault="00C80277" w:rsidP="00C80277">
      <w:pPr>
        <w:pStyle w:val="NoSpacing"/>
        <w:rPr>
          <w:rFonts w:cs="Times New Roman"/>
          <w:szCs w:val="24"/>
        </w:rPr>
      </w:pPr>
    </w:p>
    <w:p w14:paraId="36BDC8E0" w14:textId="77777777" w:rsidR="00C80277" w:rsidRDefault="00C80277" w:rsidP="00C80277">
      <w:pPr>
        <w:pStyle w:val="NoSpacing"/>
        <w:rPr>
          <w:rFonts w:cs="Times New Roman"/>
          <w:szCs w:val="24"/>
        </w:rPr>
      </w:pPr>
    </w:p>
    <w:p w14:paraId="29D00DF9" w14:textId="77777777" w:rsidR="00C80277" w:rsidRDefault="00C80277" w:rsidP="00C802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December 2024</w:t>
      </w:r>
    </w:p>
    <w:p w14:paraId="7526BD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814DF2" w14:textId="77777777" w:rsidR="00C80277" w:rsidRDefault="00C80277" w:rsidP="009139A6">
      <w:r>
        <w:separator/>
      </w:r>
    </w:p>
  </w:endnote>
  <w:endnote w:type="continuationSeparator" w:id="0">
    <w:p w14:paraId="7784FB10" w14:textId="77777777" w:rsidR="00C80277" w:rsidRDefault="00C802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CBA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BEC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444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AA083" w14:textId="77777777" w:rsidR="00C80277" w:rsidRDefault="00C80277" w:rsidP="009139A6">
      <w:r>
        <w:separator/>
      </w:r>
    </w:p>
  </w:footnote>
  <w:footnote w:type="continuationSeparator" w:id="0">
    <w:p w14:paraId="46214DF2" w14:textId="77777777" w:rsidR="00C80277" w:rsidRDefault="00C802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AB8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9B4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1EC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277"/>
    <w:rsid w:val="000666E0"/>
    <w:rsid w:val="002510B7"/>
    <w:rsid w:val="00270799"/>
    <w:rsid w:val="003E700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80277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63C07"/>
  <w15:chartTrackingRefBased/>
  <w15:docId w15:val="{670F714B-7272-46B0-90A7-6A17ABA2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2024-12-12T12:56:00Z</dcterms:created>
  <dcterms:modified xsi:type="dcterms:W3CDTF">2024-12-12T12:56:00Z</dcterms:modified>
</cp:coreProperties>
</file>