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94C9F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REDBODE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BCD214A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Ruston, Norfolk. Husbandman.</w:t>
      </w:r>
    </w:p>
    <w:p w14:paraId="6782F031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457F9D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3D6E84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Ony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Robert Stone of</w:t>
      </w:r>
    </w:p>
    <w:p w14:paraId="2DC5BEE8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Alby(q.v.),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Thurkeld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Funke of </w:t>
      </w:r>
    </w:p>
    <w:p w14:paraId="163994FD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Knapton(q.v.).</w:t>
      </w:r>
    </w:p>
    <w:p w14:paraId="3A15650F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D2BE4C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B5F3F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1D478" w14:textId="77777777" w:rsidR="005B3596" w:rsidRDefault="005B3596" w:rsidP="005B35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2022</w:t>
      </w:r>
    </w:p>
    <w:p w14:paraId="21610D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11952" w14:textId="77777777" w:rsidR="005B3596" w:rsidRDefault="005B3596" w:rsidP="009139A6">
      <w:r>
        <w:separator/>
      </w:r>
    </w:p>
  </w:endnote>
  <w:endnote w:type="continuationSeparator" w:id="0">
    <w:p w14:paraId="0CD9AE94" w14:textId="77777777" w:rsidR="005B3596" w:rsidRDefault="005B35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60D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05C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A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DCE2" w14:textId="77777777" w:rsidR="005B3596" w:rsidRDefault="005B3596" w:rsidP="009139A6">
      <w:r>
        <w:separator/>
      </w:r>
    </w:p>
  </w:footnote>
  <w:footnote w:type="continuationSeparator" w:id="0">
    <w:p w14:paraId="1DAACF26" w14:textId="77777777" w:rsidR="005B3596" w:rsidRDefault="005B35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63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55C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D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96"/>
    <w:rsid w:val="000666E0"/>
    <w:rsid w:val="002510B7"/>
    <w:rsid w:val="005B359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8E89"/>
  <w15:chartTrackingRefBased/>
  <w15:docId w15:val="{C10CB240-5E66-4007-AC69-1D39150D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35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2022-10-20T19:37:00Z</dcterms:created>
  <dcterms:modified xsi:type="dcterms:W3CDTF">2022-10-20T19:38:00Z</dcterms:modified>
</cp:coreProperties>
</file>