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67881" w14:textId="77777777" w:rsidR="00A22B3C" w:rsidRDefault="00A22B3C" w:rsidP="00A22B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REDATE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7F9DC94" w14:textId="77777777" w:rsidR="00A22B3C" w:rsidRDefault="00A22B3C" w:rsidP="00A22B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Lavoy</w:t>
      </w:r>
      <w:proofErr w:type="spellEnd"/>
      <w:r>
        <w:rPr>
          <w:rFonts w:ascii="Times New Roman" w:hAnsi="Times New Roman" w:cs="Times New Roman"/>
        </w:rPr>
        <w:t>, Cornwall. Yeoman.</w:t>
      </w:r>
    </w:p>
    <w:p w14:paraId="7790135F" w14:textId="77777777" w:rsidR="00A22B3C" w:rsidRDefault="00A22B3C" w:rsidP="00A22B3C">
      <w:pPr>
        <w:rPr>
          <w:rFonts w:ascii="Times New Roman" w:hAnsi="Times New Roman" w:cs="Times New Roman"/>
        </w:rPr>
      </w:pPr>
    </w:p>
    <w:p w14:paraId="6D441C25" w14:textId="77777777" w:rsidR="00A22B3C" w:rsidRDefault="00A22B3C" w:rsidP="00A22B3C">
      <w:pPr>
        <w:rPr>
          <w:rFonts w:ascii="Times New Roman" w:hAnsi="Times New Roman" w:cs="Times New Roman"/>
        </w:rPr>
      </w:pPr>
    </w:p>
    <w:p w14:paraId="68F8A25D" w14:textId="77777777" w:rsidR="00A22B3C" w:rsidRDefault="00A22B3C" w:rsidP="00A22B3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He, John </w:t>
      </w:r>
      <w:proofErr w:type="spellStart"/>
      <w:r>
        <w:rPr>
          <w:rFonts w:ascii="Times New Roman" w:hAnsi="Times New Roman" w:cs="Times New Roman"/>
        </w:rPr>
        <w:t>Langedon</w:t>
      </w:r>
      <w:proofErr w:type="spellEnd"/>
      <w:r>
        <w:rPr>
          <w:rFonts w:ascii="Times New Roman" w:hAnsi="Times New Roman" w:cs="Times New Roman"/>
        </w:rPr>
        <w:t xml:space="preserve"> of Nether </w:t>
      </w:r>
      <w:proofErr w:type="spellStart"/>
      <w:r>
        <w:rPr>
          <w:rFonts w:ascii="Times New Roman" w:hAnsi="Times New Roman" w:cs="Times New Roman"/>
        </w:rPr>
        <w:t>Keverell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Trethewy</w:t>
      </w:r>
      <w:proofErr w:type="spellEnd"/>
      <w:r>
        <w:rPr>
          <w:rFonts w:ascii="Times New Roman" w:hAnsi="Times New Roman" w:cs="Times New Roman"/>
        </w:rPr>
        <w:t xml:space="preserve"> of Nether </w:t>
      </w:r>
      <w:proofErr w:type="spellStart"/>
      <w:r>
        <w:rPr>
          <w:rFonts w:ascii="Times New Roman" w:hAnsi="Times New Roman" w:cs="Times New Roman"/>
        </w:rPr>
        <w:t>Keverell</w:t>
      </w:r>
      <w:proofErr w:type="spellEnd"/>
      <w:r>
        <w:rPr>
          <w:rFonts w:ascii="Times New Roman" w:hAnsi="Times New Roman" w:cs="Times New Roman"/>
        </w:rPr>
        <w:t xml:space="preserve">(q.v.) </w:t>
      </w:r>
      <w:r>
        <w:rPr>
          <w:rFonts w:ascii="Times New Roman" w:hAnsi="Times New Roman" w:cs="Times New Roman"/>
        </w:rPr>
        <w:tab/>
        <w:t>were the defendants in a plaint of debt.</w:t>
      </w:r>
    </w:p>
    <w:p w14:paraId="2579AB6B" w14:textId="77777777" w:rsidR="00A22B3C" w:rsidRDefault="00A22B3C" w:rsidP="00A22B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156F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7B1F559" w14:textId="77777777" w:rsidR="00A22B3C" w:rsidRDefault="00A22B3C" w:rsidP="00A22B3C">
      <w:pPr>
        <w:rPr>
          <w:rFonts w:ascii="Times New Roman" w:hAnsi="Times New Roman" w:cs="Times New Roman"/>
        </w:rPr>
      </w:pPr>
    </w:p>
    <w:p w14:paraId="111E2A22" w14:textId="77777777" w:rsidR="00A22B3C" w:rsidRDefault="00A22B3C" w:rsidP="00A22B3C">
      <w:pPr>
        <w:rPr>
          <w:rFonts w:ascii="Times New Roman" w:hAnsi="Times New Roman" w:cs="Times New Roman"/>
        </w:rPr>
      </w:pPr>
    </w:p>
    <w:p w14:paraId="4D4302D0" w14:textId="77777777" w:rsidR="00A22B3C" w:rsidRDefault="00A22B3C" w:rsidP="00A22B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June 2019</w:t>
      </w:r>
    </w:p>
    <w:p w14:paraId="4A3C4633" w14:textId="77777777" w:rsidR="006B2F86" w:rsidRPr="00E71FC3" w:rsidRDefault="00A22B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EBF75" w14:textId="77777777" w:rsidR="00A22B3C" w:rsidRDefault="00A22B3C" w:rsidP="00E71FC3">
      <w:r>
        <w:separator/>
      </w:r>
    </w:p>
  </w:endnote>
  <w:endnote w:type="continuationSeparator" w:id="0">
    <w:p w14:paraId="13CDA67D" w14:textId="77777777" w:rsidR="00A22B3C" w:rsidRDefault="00A22B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E658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DE135" w14:textId="77777777" w:rsidR="00A22B3C" w:rsidRDefault="00A22B3C" w:rsidP="00E71FC3">
      <w:r>
        <w:separator/>
      </w:r>
    </w:p>
  </w:footnote>
  <w:footnote w:type="continuationSeparator" w:id="0">
    <w:p w14:paraId="653AE6F8" w14:textId="77777777" w:rsidR="00A22B3C" w:rsidRDefault="00A22B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B3C"/>
    <w:rsid w:val="001A7C09"/>
    <w:rsid w:val="00577BD5"/>
    <w:rsid w:val="00656CBA"/>
    <w:rsid w:val="006A1F77"/>
    <w:rsid w:val="00733BE7"/>
    <w:rsid w:val="00A22B3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B497B"/>
  <w15:chartTrackingRefBased/>
  <w15:docId w15:val="{8A246C46-0239-4E2B-8B2C-AAE07F1C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B3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22B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2019-06-22T19:21:00Z</dcterms:created>
  <dcterms:modified xsi:type="dcterms:W3CDTF">2019-06-22T19:23:00Z</dcterms:modified>
</cp:coreProperties>
</file>