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6FAA5" w14:textId="77777777" w:rsidR="005E274F" w:rsidRDefault="005E274F" w:rsidP="005E274F">
      <w:pPr>
        <w:tabs>
          <w:tab w:val="left" w:pos="231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REDAR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5EA67F3" w14:textId="77777777" w:rsidR="005E274F" w:rsidRDefault="005E274F" w:rsidP="005E274F">
      <w:pPr>
        <w:tabs>
          <w:tab w:val="left" w:pos="2310"/>
        </w:tabs>
        <w:rPr>
          <w:rFonts w:ascii="Times New Roman" w:hAnsi="Times New Roman" w:cs="Times New Roman"/>
        </w:rPr>
      </w:pPr>
    </w:p>
    <w:p w14:paraId="3CA2D794" w14:textId="77777777" w:rsidR="005E274F" w:rsidRDefault="005E274F" w:rsidP="005E274F">
      <w:pPr>
        <w:tabs>
          <w:tab w:val="left" w:pos="1170"/>
        </w:tabs>
        <w:rPr>
          <w:rFonts w:ascii="Times New Roman" w:hAnsi="Times New Roman" w:cs="Times New Roman"/>
        </w:rPr>
      </w:pPr>
    </w:p>
    <w:p w14:paraId="4E351DCF" w14:textId="77777777" w:rsidR="005E274F" w:rsidRDefault="005E274F" w:rsidP="005E274F">
      <w:pPr>
        <w:tabs>
          <w:tab w:val="left" w:pos="720"/>
          <w:tab w:val="left" w:pos="11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Sterton</w:t>
      </w:r>
      <w:proofErr w:type="spellEnd"/>
      <w:r>
        <w:rPr>
          <w:rFonts w:ascii="Times New Roman" w:hAnsi="Times New Roman" w:cs="Times New Roman"/>
        </w:rPr>
        <w:t xml:space="preserve">(q.v.), his wife, Thomasina(q.v.), James </w:t>
      </w:r>
      <w:proofErr w:type="spellStart"/>
      <w:r>
        <w:rPr>
          <w:rFonts w:ascii="Times New Roman" w:hAnsi="Times New Roman" w:cs="Times New Roman"/>
        </w:rPr>
        <w:t>Sterton</w:t>
      </w:r>
      <w:proofErr w:type="spellEnd"/>
      <w:r>
        <w:rPr>
          <w:rFonts w:ascii="Times New Roman" w:hAnsi="Times New Roman" w:cs="Times New Roman"/>
        </w:rPr>
        <w:t xml:space="preserve">(q.v.) and </w:t>
      </w:r>
    </w:p>
    <w:p w14:paraId="66C56E41" w14:textId="77777777" w:rsidR="005E274F" w:rsidRDefault="005E274F" w:rsidP="005E274F">
      <w:pPr>
        <w:tabs>
          <w:tab w:val="left" w:pos="720"/>
          <w:tab w:val="left" w:pos="11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his wife, </w:t>
      </w:r>
      <w:proofErr w:type="spellStart"/>
      <w:r>
        <w:rPr>
          <w:rFonts w:ascii="Times New Roman" w:hAnsi="Times New Roman" w:cs="Times New Roman"/>
        </w:rPr>
        <w:t>Godelena</w:t>
      </w:r>
      <w:proofErr w:type="spellEnd"/>
      <w:r>
        <w:rPr>
          <w:rFonts w:ascii="Times New Roman" w:hAnsi="Times New Roman" w:cs="Times New Roman"/>
        </w:rPr>
        <w:t>(q.v.), brought a plaint of concord against him.</w:t>
      </w:r>
    </w:p>
    <w:p w14:paraId="3F23AE92" w14:textId="77777777" w:rsidR="005E274F" w:rsidRDefault="005E274F" w:rsidP="005E274F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6ECF3A6" w14:textId="77777777" w:rsidR="005E274F" w:rsidRDefault="005E274F" w:rsidP="005E274F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5B4C14A0" w14:textId="77777777" w:rsidR="005E274F" w:rsidRDefault="005E274F" w:rsidP="005E274F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10C0187E" w14:textId="77777777" w:rsidR="005E274F" w:rsidRPr="00DC2A50" w:rsidRDefault="005E274F" w:rsidP="005E274F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January 2019</w:t>
      </w:r>
    </w:p>
    <w:p w14:paraId="3AA69FB9" w14:textId="77777777" w:rsidR="006B2F86" w:rsidRPr="00E71FC3" w:rsidRDefault="005E274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BF5D84" w14:textId="77777777" w:rsidR="005E274F" w:rsidRDefault="005E274F" w:rsidP="00E71FC3">
      <w:r>
        <w:separator/>
      </w:r>
    </w:p>
  </w:endnote>
  <w:endnote w:type="continuationSeparator" w:id="0">
    <w:p w14:paraId="74584B6D" w14:textId="77777777" w:rsidR="005E274F" w:rsidRDefault="005E274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3DB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A4497" w14:textId="77777777" w:rsidR="005E274F" w:rsidRDefault="005E274F" w:rsidP="00E71FC3">
      <w:r>
        <w:separator/>
      </w:r>
    </w:p>
  </w:footnote>
  <w:footnote w:type="continuationSeparator" w:id="0">
    <w:p w14:paraId="0F9697C6" w14:textId="77777777" w:rsidR="005E274F" w:rsidRDefault="005E274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74F"/>
    <w:rsid w:val="001A7C09"/>
    <w:rsid w:val="00577BD5"/>
    <w:rsid w:val="005E274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747B8"/>
  <w15:chartTrackingRefBased/>
  <w15:docId w15:val="{B125515E-83C8-4052-9B28-751C6C88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274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E27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2019-01-31T21:40:00Z</dcterms:created>
  <dcterms:modified xsi:type="dcterms:W3CDTF">2019-01-31T21:41:00Z</dcterms:modified>
</cp:coreProperties>
</file>