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71A41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Oliver REDAR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42F6ECFB" w14:textId="135EE330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Cockersand Abbey.</w:t>
      </w:r>
    </w:p>
    <w:p w14:paraId="15EE29F6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C6E7F" w14:textId="4346D47B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A2731" w14:textId="77777777" w:rsidR="008157A7" w:rsidRDefault="008157A7" w:rsidP="00815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4BAE6D20" w14:textId="77777777" w:rsidR="008157A7" w:rsidRPr="00911497" w:rsidRDefault="008157A7" w:rsidP="00815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F525C43" w14:textId="09AFE1A4" w:rsidR="008157A7" w:rsidRPr="008157A7" w:rsidRDefault="008157A7" w:rsidP="00187A4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79B7FDD0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2291022F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300D9506" w14:textId="7C31B399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0C1CFC83" w14:textId="77777777" w:rsidR="008157A7" w:rsidRDefault="008157A7" w:rsidP="00815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4F0FD633" w14:textId="77777777" w:rsidR="008157A7" w:rsidRDefault="008157A7" w:rsidP="00815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9C3EB0C" w14:textId="115EE827" w:rsidR="008157A7" w:rsidRDefault="008157A7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141AD9C1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07B08" w14:textId="77777777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CCB68" w14:textId="00FCC82F" w:rsidR="00187A41" w:rsidRDefault="00187A41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7C986666" w14:textId="3C9D09F0" w:rsidR="008157A7" w:rsidRPr="00C17D89" w:rsidRDefault="008157A7" w:rsidP="00187A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2021</w:t>
      </w:r>
    </w:p>
    <w:p w14:paraId="77460DCD" w14:textId="2DB42508" w:rsidR="00BA00AB" w:rsidRPr="00187A4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7A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3821C" w14:textId="77777777" w:rsidR="00AE1ADA" w:rsidRDefault="00AE1ADA" w:rsidP="009139A6">
      <w:r>
        <w:separator/>
      </w:r>
    </w:p>
  </w:endnote>
  <w:endnote w:type="continuationSeparator" w:id="0">
    <w:p w14:paraId="7F029AF6" w14:textId="77777777" w:rsidR="00AE1ADA" w:rsidRDefault="00AE1A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374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8F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237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2F41C" w14:textId="77777777" w:rsidR="00AE1ADA" w:rsidRDefault="00AE1ADA" w:rsidP="009139A6">
      <w:r>
        <w:separator/>
      </w:r>
    </w:p>
  </w:footnote>
  <w:footnote w:type="continuationSeparator" w:id="0">
    <w:p w14:paraId="28618CEE" w14:textId="77777777" w:rsidR="00AE1ADA" w:rsidRDefault="00AE1A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83B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61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C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41"/>
    <w:rsid w:val="000666E0"/>
    <w:rsid w:val="00187A41"/>
    <w:rsid w:val="002510B7"/>
    <w:rsid w:val="005C130B"/>
    <w:rsid w:val="008157A7"/>
    <w:rsid w:val="00826F5C"/>
    <w:rsid w:val="009139A6"/>
    <w:rsid w:val="009448BB"/>
    <w:rsid w:val="00A3176C"/>
    <w:rsid w:val="00AE1ADA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5A73"/>
  <w15:chartTrackingRefBased/>
  <w15:docId w15:val="{0D545041-8520-4E1E-B435-A1EB1B41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2021-03-06T21:53:00Z</dcterms:created>
  <dcterms:modified xsi:type="dcterms:W3CDTF">2021-09-14T11:22:00Z</dcterms:modified>
</cp:coreProperties>
</file>