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FB798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REDALE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730E31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Hoe, Norfolk. Husbandman.</w:t>
      </w:r>
    </w:p>
    <w:p w14:paraId="36F4750C" w14:textId="77777777" w:rsidR="00B55F78" w:rsidRDefault="00B55F78" w:rsidP="00B55F78">
      <w:pPr>
        <w:rPr>
          <w:rFonts w:ascii="Times New Roman" w:hAnsi="Times New Roman" w:cs="Times New Roman"/>
        </w:rPr>
      </w:pPr>
    </w:p>
    <w:p w14:paraId="5B3B21F4" w14:textId="77777777" w:rsidR="00B55F78" w:rsidRDefault="00B55F78" w:rsidP="00B55F78">
      <w:pPr>
        <w:rPr>
          <w:rFonts w:ascii="Times New Roman" w:hAnsi="Times New Roman" w:cs="Times New Roman"/>
        </w:rPr>
      </w:pPr>
    </w:p>
    <w:p w14:paraId="06926A41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Yemys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Oxnead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</w:p>
    <w:p w14:paraId="3A030692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Redale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Thurning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Emondes</w:t>
      </w:r>
      <w:proofErr w:type="spellEnd"/>
      <w:r>
        <w:rPr>
          <w:rFonts w:ascii="Times New Roman" w:hAnsi="Times New Roman" w:cs="Times New Roman"/>
        </w:rPr>
        <w:t xml:space="preserve"> of Aylsham(q.v.),</w:t>
      </w:r>
    </w:p>
    <w:p w14:paraId="211FE968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Barlyng</w:t>
      </w:r>
      <w:proofErr w:type="spellEnd"/>
      <w:r>
        <w:rPr>
          <w:rFonts w:ascii="Times New Roman" w:hAnsi="Times New Roman" w:cs="Times New Roman"/>
        </w:rPr>
        <w:t xml:space="preserve"> of Aylsham(q.v.), Robert </w:t>
      </w:r>
      <w:proofErr w:type="spellStart"/>
      <w:r>
        <w:rPr>
          <w:rFonts w:ascii="Times New Roman" w:hAnsi="Times New Roman" w:cs="Times New Roman"/>
        </w:rPr>
        <w:t>Mondes</w:t>
      </w:r>
      <w:proofErr w:type="spellEnd"/>
      <w:r>
        <w:rPr>
          <w:rFonts w:ascii="Times New Roman" w:hAnsi="Times New Roman" w:cs="Times New Roman"/>
        </w:rPr>
        <w:t xml:space="preserve"> of Colby(q.v.) and</w:t>
      </w:r>
    </w:p>
    <w:p w14:paraId="6049F081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Symmes</w:t>
      </w:r>
      <w:proofErr w:type="spellEnd"/>
      <w:r>
        <w:rPr>
          <w:rFonts w:ascii="Times New Roman" w:hAnsi="Times New Roman" w:cs="Times New Roman"/>
        </w:rPr>
        <w:t xml:space="preserve"> of Southfield(q.v.).</w:t>
      </w:r>
    </w:p>
    <w:p w14:paraId="0F9C67C6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E45C169" w14:textId="77777777" w:rsidR="00B55F78" w:rsidRDefault="00B55F78" w:rsidP="00B55F78">
      <w:pPr>
        <w:rPr>
          <w:rFonts w:ascii="Times New Roman" w:hAnsi="Times New Roman" w:cs="Times New Roman"/>
        </w:rPr>
      </w:pPr>
    </w:p>
    <w:p w14:paraId="5519D8F9" w14:textId="77777777" w:rsidR="00B55F78" w:rsidRDefault="00B55F78" w:rsidP="00B55F78">
      <w:pPr>
        <w:rPr>
          <w:rFonts w:ascii="Times New Roman" w:hAnsi="Times New Roman" w:cs="Times New Roman"/>
        </w:rPr>
      </w:pPr>
    </w:p>
    <w:p w14:paraId="5BA59DCD" w14:textId="77777777" w:rsidR="00B55F78" w:rsidRDefault="00B55F78" w:rsidP="00B55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4FD685E7" w14:textId="77777777" w:rsidR="006B2F86" w:rsidRPr="00E71FC3" w:rsidRDefault="00B55F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94478" w14:textId="77777777" w:rsidR="00B55F78" w:rsidRDefault="00B55F78" w:rsidP="00E71FC3">
      <w:r>
        <w:separator/>
      </w:r>
    </w:p>
  </w:endnote>
  <w:endnote w:type="continuationSeparator" w:id="0">
    <w:p w14:paraId="0C4115C4" w14:textId="77777777" w:rsidR="00B55F78" w:rsidRDefault="00B55F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377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BDA23" w14:textId="77777777" w:rsidR="00B55F78" w:rsidRDefault="00B55F78" w:rsidP="00E71FC3">
      <w:r>
        <w:separator/>
      </w:r>
    </w:p>
  </w:footnote>
  <w:footnote w:type="continuationSeparator" w:id="0">
    <w:p w14:paraId="132A5DFB" w14:textId="77777777" w:rsidR="00B55F78" w:rsidRDefault="00B55F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78"/>
    <w:rsid w:val="001A7C09"/>
    <w:rsid w:val="00577BD5"/>
    <w:rsid w:val="00656CBA"/>
    <w:rsid w:val="006A1F77"/>
    <w:rsid w:val="00733BE7"/>
    <w:rsid w:val="00AB52E8"/>
    <w:rsid w:val="00B16D3F"/>
    <w:rsid w:val="00B55F7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9797"/>
  <w15:chartTrackingRefBased/>
  <w15:docId w15:val="{862149ED-C6E3-4CD0-A6D3-AFF91CB6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55F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2019-06-08T17:19:00Z</dcterms:created>
  <dcterms:modified xsi:type="dcterms:W3CDTF">2019-06-08T17:20:00Z</dcterms:modified>
</cp:coreProperties>
</file>