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13FD3" w14:textId="77777777" w:rsidR="00DB0A1A" w:rsidRDefault="00DB0A1A" w:rsidP="00DB0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RECOK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30A3892" w14:textId="3994342D" w:rsidR="00DB0A1A" w:rsidRDefault="00DB0A1A" w:rsidP="00DB0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Aylsham,</w:t>
      </w:r>
      <w:r w:rsidR="006A1A7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Norfolk. Husbandman.</w:t>
      </w:r>
    </w:p>
    <w:p w14:paraId="6A293EB5" w14:textId="77777777" w:rsidR="00DB0A1A" w:rsidRDefault="00DB0A1A" w:rsidP="00DB0A1A">
      <w:pPr>
        <w:rPr>
          <w:rFonts w:ascii="Times New Roman" w:hAnsi="Times New Roman" w:cs="Times New Roman"/>
        </w:rPr>
      </w:pPr>
    </w:p>
    <w:p w14:paraId="4B57A7C1" w14:textId="77777777" w:rsidR="00DB0A1A" w:rsidRDefault="00DB0A1A" w:rsidP="00DB0A1A">
      <w:pPr>
        <w:rPr>
          <w:rFonts w:ascii="Times New Roman" w:hAnsi="Times New Roman" w:cs="Times New Roman"/>
        </w:rPr>
      </w:pPr>
    </w:p>
    <w:p w14:paraId="7CCB7692" w14:textId="77777777" w:rsidR="00DB0A1A" w:rsidRDefault="00DB0A1A" w:rsidP="00DB0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Rastald</w:t>
      </w:r>
      <w:proofErr w:type="spellEnd"/>
      <w:r>
        <w:rPr>
          <w:rFonts w:ascii="Times New Roman" w:hAnsi="Times New Roman" w:cs="Times New Roman"/>
        </w:rPr>
        <w:t xml:space="preserve"> of Aylsham(q.v.) brought a plaint of debt against him and</w:t>
      </w:r>
    </w:p>
    <w:p w14:paraId="2490A89D" w14:textId="77777777" w:rsidR="00DB0A1A" w:rsidRDefault="00DB0A1A" w:rsidP="00DB0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Benet of Wymondham(q.v.).</w:t>
      </w:r>
    </w:p>
    <w:p w14:paraId="5CA16653" w14:textId="77777777" w:rsidR="00DB0A1A" w:rsidRDefault="00DB0A1A" w:rsidP="00DB0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DF6F72" w14:textId="77777777" w:rsidR="00DB0A1A" w:rsidRDefault="00DB0A1A" w:rsidP="00DB0A1A">
      <w:pPr>
        <w:rPr>
          <w:rFonts w:ascii="Times New Roman" w:hAnsi="Times New Roman" w:cs="Times New Roman"/>
        </w:rPr>
      </w:pPr>
    </w:p>
    <w:p w14:paraId="34C33478" w14:textId="77777777" w:rsidR="00DB0A1A" w:rsidRDefault="00DB0A1A" w:rsidP="00DB0A1A">
      <w:pPr>
        <w:rPr>
          <w:rFonts w:ascii="Times New Roman" w:hAnsi="Times New Roman" w:cs="Times New Roman"/>
        </w:rPr>
      </w:pPr>
    </w:p>
    <w:p w14:paraId="49B4A512" w14:textId="3FC0A115" w:rsidR="006B2F86" w:rsidRPr="00E71FC3" w:rsidRDefault="00DB0A1A" w:rsidP="00DB0A1A">
      <w:pPr>
        <w:pStyle w:val="NoSpacing"/>
      </w:pPr>
      <w:r>
        <w:t>23 November 2018</w:t>
      </w: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C5FE4" w14:textId="77777777" w:rsidR="00DB0A1A" w:rsidRDefault="00DB0A1A" w:rsidP="00E71FC3">
      <w:r>
        <w:separator/>
      </w:r>
    </w:p>
  </w:endnote>
  <w:endnote w:type="continuationSeparator" w:id="0">
    <w:p w14:paraId="0F5FB9D7" w14:textId="77777777" w:rsidR="00DB0A1A" w:rsidRDefault="00DB0A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012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D6F5E" w14:textId="77777777" w:rsidR="00DB0A1A" w:rsidRDefault="00DB0A1A" w:rsidP="00E71FC3">
      <w:r>
        <w:separator/>
      </w:r>
    </w:p>
  </w:footnote>
  <w:footnote w:type="continuationSeparator" w:id="0">
    <w:p w14:paraId="340C417B" w14:textId="77777777" w:rsidR="00DB0A1A" w:rsidRDefault="00DB0A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A"/>
    <w:rsid w:val="001A7C09"/>
    <w:rsid w:val="00577BD5"/>
    <w:rsid w:val="00656CBA"/>
    <w:rsid w:val="006A1A75"/>
    <w:rsid w:val="006A1F77"/>
    <w:rsid w:val="00733BE7"/>
    <w:rsid w:val="00AB52E8"/>
    <w:rsid w:val="00B16D3F"/>
    <w:rsid w:val="00BB41AC"/>
    <w:rsid w:val="00DB0A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44FC9"/>
  <w15:chartTrackingRefBased/>
  <w15:docId w15:val="{00F85C39-3BD5-488E-BC59-E216FFE9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0A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B0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2018-11-24T20:58:00Z</dcterms:created>
  <dcterms:modified xsi:type="dcterms:W3CDTF">2018-11-24T20:59:00Z</dcterms:modified>
</cp:coreProperties>
</file>