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76C59" w14:textId="5606A8D6" w:rsidR="00DF2D13" w:rsidRDefault="00DF2D13" w:rsidP="00DF2D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RECHE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(fl.140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47474B7" w14:textId="77777777" w:rsidR="00DF2D13" w:rsidRDefault="00DF2D13" w:rsidP="00DF2D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14:paraId="72AE56E9" w14:textId="77777777" w:rsidR="00DF2D13" w:rsidRDefault="00DF2D13" w:rsidP="00DF2D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491EF5" w14:textId="77777777" w:rsidR="00DF2D13" w:rsidRDefault="00DF2D13" w:rsidP="00DF2D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356FA7" w14:textId="72DF5FBF" w:rsidR="00DF2D13" w:rsidRDefault="00DF2D13" w:rsidP="00DF2D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tonsure.   </w:t>
      </w:r>
    </w:p>
    <w:p w14:paraId="7A091A8D" w14:textId="77777777" w:rsidR="00DF2D13" w:rsidRDefault="00DF2D13" w:rsidP="00DF2D1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(“Stafford Register” pp.435 and 426)</w:t>
      </w:r>
    </w:p>
    <w:p w14:paraId="4A4C9EF7" w14:textId="77777777" w:rsidR="00DF2D13" w:rsidRDefault="00DF2D13" w:rsidP="00DF2D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7B45F7" w14:textId="77777777" w:rsidR="00DF2D13" w:rsidRDefault="00DF2D13" w:rsidP="00DF2D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380593" w14:textId="77777777" w:rsidR="00DF2D13" w:rsidRDefault="00DF2D13" w:rsidP="00DF2D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September 2021</w:t>
      </w:r>
    </w:p>
    <w:p w14:paraId="6DCADC2F" w14:textId="7C3AA128" w:rsidR="00BA00AB" w:rsidRPr="00DF2D1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F2D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6B118" w14:textId="77777777" w:rsidR="00DF2D13" w:rsidRDefault="00DF2D13" w:rsidP="009139A6">
      <w:r>
        <w:separator/>
      </w:r>
    </w:p>
  </w:endnote>
  <w:endnote w:type="continuationSeparator" w:id="0">
    <w:p w14:paraId="4D77731B" w14:textId="77777777" w:rsidR="00DF2D13" w:rsidRDefault="00DF2D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AA9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1470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792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DDF87" w14:textId="77777777" w:rsidR="00DF2D13" w:rsidRDefault="00DF2D13" w:rsidP="009139A6">
      <w:r>
        <w:separator/>
      </w:r>
    </w:p>
  </w:footnote>
  <w:footnote w:type="continuationSeparator" w:id="0">
    <w:p w14:paraId="1988BF06" w14:textId="77777777" w:rsidR="00DF2D13" w:rsidRDefault="00DF2D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365E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435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ED1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D1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F2D1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16E82"/>
  <w15:chartTrackingRefBased/>
  <w15:docId w15:val="{2C518C5D-70DD-4641-ACA4-4FB252953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2021-09-11T18:29:00Z</dcterms:created>
  <dcterms:modified xsi:type="dcterms:W3CDTF">2021-09-11T18:30:00Z</dcterms:modified>
</cp:coreProperties>
</file>