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5137F" w14:textId="77777777" w:rsidR="00DA7EEB" w:rsidRDefault="00DA7EEB" w:rsidP="00DA7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Martin RECHARDSON</w:t>
      </w:r>
      <w:r>
        <w:rPr>
          <w:rFonts w:ascii="Times New Roman" w:hAnsi="Times New Roman" w:cs="Times New Roman"/>
        </w:rPr>
        <w:t xml:space="preserve">      (fl.1483)</w:t>
      </w:r>
    </w:p>
    <w:p w14:paraId="34E99AD2" w14:textId="77777777" w:rsidR="00DA7EEB" w:rsidRDefault="00DA7EEB" w:rsidP="00DA7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Covehithe</w:t>
      </w:r>
      <w:proofErr w:type="spellEnd"/>
      <w:r>
        <w:rPr>
          <w:rFonts w:ascii="Times New Roman" w:hAnsi="Times New Roman" w:cs="Times New Roman"/>
        </w:rPr>
        <w:t>, Suffolk. Shipman.</w:t>
      </w:r>
    </w:p>
    <w:p w14:paraId="00E5402A" w14:textId="77777777" w:rsidR="00DA7EEB" w:rsidRDefault="00DA7EEB" w:rsidP="00DA7EEB">
      <w:pPr>
        <w:rPr>
          <w:rFonts w:ascii="Times New Roman" w:hAnsi="Times New Roman" w:cs="Times New Roman"/>
        </w:rPr>
      </w:pPr>
    </w:p>
    <w:p w14:paraId="75DB2A03" w14:textId="77777777" w:rsidR="00DA7EEB" w:rsidRDefault="00DA7EEB" w:rsidP="00DA7EEB">
      <w:pPr>
        <w:rPr>
          <w:rFonts w:ascii="Times New Roman" w:hAnsi="Times New Roman" w:cs="Times New Roman"/>
        </w:rPr>
      </w:pPr>
    </w:p>
    <w:p w14:paraId="73E7B7BA" w14:textId="77777777" w:rsidR="00DA7EEB" w:rsidRDefault="00DA7EEB" w:rsidP="00DA7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Peers of </w:t>
      </w:r>
      <w:proofErr w:type="spellStart"/>
      <w:r>
        <w:rPr>
          <w:rFonts w:ascii="Times New Roman" w:hAnsi="Times New Roman" w:cs="Times New Roman"/>
        </w:rPr>
        <w:t>Walberswick</w:t>
      </w:r>
      <w:proofErr w:type="spellEnd"/>
      <w:r>
        <w:rPr>
          <w:rFonts w:ascii="Times New Roman" w:hAnsi="Times New Roman" w:cs="Times New Roman"/>
        </w:rPr>
        <w:t>, Norfolk(q.v.), brought a plaint of debt against him,</w:t>
      </w:r>
    </w:p>
    <w:p w14:paraId="1B80474B" w14:textId="77777777" w:rsidR="00DA7EEB" w:rsidRDefault="00DA7EEB" w:rsidP="00DA7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Martin </w:t>
      </w:r>
      <w:proofErr w:type="spellStart"/>
      <w:r>
        <w:rPr>
          <w:rFonts w:ascii="Times New Roman" w:hAnsi="Times New Roman" w:cs="Times New Roman"/>
        </w:rPr>
        <w:t>Rechardson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Covehithe</w:t>
      </w:r>
      <w:proofErr w:type="spellEnd"/>
      <w:r>
        <w:rPr>
          <w:rFonts w:ascii="Times New Roman" w:hAnsi="Times New Roman" w:cs="Times New Roman"/>
        </w:rPr>
        <w:t xml:space="preserve">(q.v.) and Robert Webster of </w:t>
      </w:r>
      <w:proofErr w:type="spellStart"/>
      <w:r>
        <w:rPr>
          <w:rFonts w:ascii="Times New Roman" w:hAnsi="Times New Roman" w:cs="Times New Roman"/>
        </w:rPr>
        <w:t>Pallyng</w:t>
      </w:r>
      <w:proofErr w:type="spellEnd"/>
      <w:r>
        <w:rPr>
          <w:rFonts w:ascii="Times New Roman" w:hAnsi="Times New Roman" w:cs="Times New Roman"/>
        </w:rPr>
        <w:t>(q.v.).</w:t>
      </w:r>
    </w:p>
    <w:p w14:paraId="233BD14E" w14:textId="77777777" w:rsidR="00DA7EEB" w:rsidRDefault="00DA7EEB" w:rsidP="00DA7EEB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48D954A2" w14:textId="77777777" w:rsidR="00DA7EEB" w:rsidRDefault="00DA7EEB" w:rsidP="00DA7EEB">
      <w:pPr>
        <w:rPr>
          <w:rFonts w:ascii="Times New Roman" w:hAnsi="Times New Roman" w:cs="Times New Roman"/>
        </w:rPr>
      </w:pPr>
    </w:p>
    <w:p w14:paraId="5490A6A3" w14:textId="77777777" w:rsidR="00DA7EEB" w:rsidRDefault="00DA7EEB" w:rsidP="00DA7EEB">
      <w:pPr>
        <w:rPr>
          <w:rFonts w:ascii="Times New Roman" w:hAnsi="Times New Roman" w:cs="Times New Roman"/>
        </w:rPr>
      </w:pPr>
    </w:p>
    <w:p w14:paraId="4C55A89C" w14:textId="77777777" w:rsidR="00DA7EEB" w:rsidRDefault="00DA7EEB" w:rsidP="00DA7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July 2019</w:t>
      </w:r>
    </w:p>
    <w:p w14:paraId="5F617644" w14:textId="77777777" w:rsidR="006B2F86" w:rsidRPr="00E71FC3" w:rsidRDefault="00DA7EEB" w:rsidP="00E71FC3">
      <w:pPr>
        <w:pStyle w:val="NoSpacing"/>
      </w:pPr>
      <w:bookmarkStart w:id="0" w:name="_GoBack"/>
      <w:bookmarkEnd w:id="0"/>
    </w:p>
    <w:sectPr w:rsidR="006B2F86" w:rsidRPr="00E71FC3" w:rsidSect="00DA7EEB">
      <w:footerReference w:type="default" r:id="rId6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22E99" w14:textId="77777777" w:rsidR="00DA7EEB" w:rsidRDefault="00DA7EEB" w:rsidP="00E71FC3">
      <w:r>
        <w:separator/>
      </w:r>
    </w:p>
  </w:endnote>
  <w:endnote w:type="continuationSeparator" w:id="0">
    <w:p w14:paraId="1BA9D699" w14:textId="77777777" w:rsidR="00DA7EEB" w:rsidRDefault="00DA7E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446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02FC53" w14:textId="77777777" w:rsidR="00DA7EEB" w:rsidRDefault="00DA7EEB" w:rsidP="00E71FC3">
      <w:r>
        <w:separator/>
      </w:r>
    </w:p>
  </w:footnote>
  <w:footnote w:type="continuationSeparator" w:id="0">
    <w:p w14:paraId="2E1DF426" w14:textId="77777777" w:rsidR="00DA7EEB" w:rsidRDefault="00DA7E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EEB"/>
    <w:rsid w:val="001A7C09"/>
    <w:rsid w:val="00577BD5"/>
    <w:rsid w:val="00656CBA"/>
    <w:rsid w:val="006A1F77"/>
    <w:rsid w:val="00733BE7"/>
    <w:rsid w:val="00AB52E8"/>
    <w:rsid w:val="00B16D3F"/>
    <w:rsid w:val="00BB41AC"/>
    <w:rsid w:val="00DA7EE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93BDE"/>
  <w15:chartTrackingRefBased/>
  <w15:docId w15:val="{E0625B23-182E-45F8-B568-17BC74496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E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2019-08-05T20:21:00Z</dcterms:created>
  <dcterms:modified xsi:type="dcterms:W3CDTF">2019-08-05T20:24:00Z</dcterms:modified>
</cp:coreProperties>
</file>