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2B341" w14:textId="77777777" w:rsidR="00527F91" w:rsidRDefault="00527F91" w:rsidP="00527F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RECARD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4D3398C2" w14:textId="77777777" w:rsidR="00527F91" w:rsidRDefault="00527F91" w:rsidP="00527F91">
      <w:pPr>
        <w:rPr>
          <w:rFonts w:ascii="Times New Roman" w:hAnsi="Times New Roman" w:cs="Times New Roman"/>
          <w:sz w:val="24"/>
          <w:szCs w:val="24"/>
        </w:rPr>
      </w:pPr>
    </w:p>
    <w:p w14:paraId="4F7823A4" w14:textId="77777777" w:rsidR="00527F91" w:rsidRDefault="00527F91" w:rsidP="00527F91">
      <w:pPr>
        <w:rPr>
          <w:rFonts w:ascii="Times New Roman" w:hAnsi="Times New Roman" w:cs="Times New Roman"/>
          <w:sz w:val="24"/>
          <w:szCs w:val="24"/>
        </w:rPr>
      </w:pPr>
    </w:p>
    <w:p w14:paraId="4EFC2A43" w14:textId="77777777" w:rsidR="00527F91" w:rsidRDefault="00527F91" w:rsidP="00527F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3AEE2475" w14:textId="77777777" w:rsidR="00527F91" w:rsidRDefault="00527F91" w:rsidP="00527F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5CF9675B" w14:textId="77777777" w:rsidR="00527F91" w:rsidRDefault="00527F91" w:rsidP="00527F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possessions and from others both great and small in Kesteven, except </w:t>
      </w:r>
    </w:p>
    <w:p w14:paraId="66FEF981" w14:textId="77777777" w:rsidR="00527F91" w:rsidRDefault="00527F91" w:rsidP="00527F91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city of Lincoln,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from ecclesiastical persons, taxes of the fifteenth and the tenth granted to the King at the last Parliament.</w:t>
      </w:r>
    </w:p>
    <w:p w14:paraId="5EB6B5D5" w14:textId="77777777" w:rsidR="00527F91" w:rsidRDefault="00527F91" w:rsidP="00527F91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p.91)</w:t>
      </w:r>
    </w:p>
    <w:p w14:paraId="226AA2C5" w14:textId="77777777" w:rsidR="00527F91" w:rsidRDefault="00527F91" w:rsidP="00527F91">
      <w:pPr>
        <w:rPr>
          <w:rFonts w:ascii="Times New Roman" w:hAnsi="Times New Roman" w:cs="Times New Roman"/>
          <w:sz w:val="24"/>
          <w:szCs w:val="24"/>
        </w:rPr>
      </w:pPr>
    </w:p>
    <w:p w14:paraId="6FF312BD" w14:textId="77777777" w:rsidR="00527F91" w:rsidRDefault="00527F91" w:rsidP="00527F91">
      <w:pPr>
        <w:rPr>
          <w:rFonts w:ascii="Times New Roman" w:hAnsi="Times New Roman" w:cs="Times New Roman"/>
          <w:sz w:val="24"/>
          <w:szCs w:val="24"/>
        </w:rPr>
      </w:pPr>
    </w:p>
    <w:p w14:paraId="5B22DF2F" w14:textId="77777777" w:rsidR="00527F91" w:rsidRDefault="00527F91" w:rsidP="00527F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October 2021</w:t>
      </w:r>
    </w:p>
    <w:p w14:paraId="5911B15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EAFBB" w14:textId="77777777" w:rsidR="00527F91" w:rsidRDefault="00527F91" w:rsidP="009139A6">
      <w:r>
        <w:separator/>
      </w:r>
    </w:p>
  </w:endnote>
  <w:endnote w:type="continuationSeparator" w:id="0">
    <w:p w14:paraId="1D2B58A9" w14:textId="77777777" w:rsidR="00527F91" w:rsidRDefault="00527F9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6E4B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0DFE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8727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DA76F" w14:textId="77777777" w:rsidR="00527F91" w:rsidRDefault="00527F91" w:rsidP="009139A6">
      <w:r>
        <w:separator/>
      </w:r>
    </w:p>
  </w:footnote>
  <w:footnote w:type="continuationSeparator" w:id="0">
    <w:p w14:paraId="258A9AC2" w14:textId="77777777" w:rsidR="00527F91" w:rsidRDefault="00527F9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9E31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C7D5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4CA2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F91"/>
    <w:rsid w:val="000666E0"/>
    <w:rsid w:val="002510B7"/>
    <w:rsid w:val="00527F9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20FC8"/>
  <w15:chartTrackingRefBased/>
  <w15:docId w15:val="{16BDBD6E-34C3-43AA-A47C-384CC1B3D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F91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2022-01-28T10:37:00Z</dcterms:created>
  <dcterms:modified xsi:type="dcterms:W3CDTF">2022-01-28T10:37:00Z</dcterms:modified>
</cp:coreProperties>
</file>