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BB6B4" w14:textId="77777777" w:rsidR="00D17D74" w:rsidRPr="00D93D61" w:rsidRDefault="00D17D74" w:rsidP="00D17D74">
      <w:pPr>
        <w:pStyle w:val="NoSpacing"/>
      </w:pPr>
      <w:r w:rsidRPr="00D93D61">
        <w:rPr>
          <w:u w:val="single"/>
        </w:rPr>
        <w:t>James REAMES</w:t>
      </w:r>
      <w:r w:rsidRPr="00D93D61">
        <w:t xml:space="preserve">        (fl.1483)</w:t>
      </w:r>
    </w:p>
    <w:p w14:paraId="0ADCD48A" w14:textId="77777777" w:rsidR="00D17D74" w:rsidRPr="00D93D61" w:rsidRDefault="00D17D74" w:rsidP="00D17D74">
      <w:pPr>
        <w:pStyle w:val="NoSpacing"/>
      </w:pPr>
      <w:r w:rsidRPr="00D93D61">
        <w:t xml:space="preserve">of London. </w:t>
      </w:r>
      <w:proofErr w:type="spellStart"/>
      <w:r w:rsidRPr="00D93D61">
        <w:t>Marbler</w:t>
      </w:r>
      <w:proofErr w:type="spellEnd"/>
      <w:r w:rsidRPr="00D93D61">
        <w:t>.</w:t>
      </w:r>
    </w:p>
    <w:p w14:paraId="54D25EA4" w14:textId="77777777" w:rsidR="00D17D74" w:rsidRPr="00D93D61" w:rsidRDefault="00D17D74" w:rsidP="00D17D74">
      <w:pPr>
        <w:pStyle w:val="NoSpacing"/>
      </w:pPr>
    </w:p>
    <w:p w14:paraId="25858F5F" w14:textId="77777777" w:rsidR="00D17D74" w:rsidRPr="00D93D61" w:rsidRDefault="00D17D74" w:rsidP="00D17D74">
      <w:pPr>
        <w:pStyle w:val="NoSpacing"/>
      </w:pPr>
    </w:p>
    <w:p w14:paraId="0FDA0888" w14:textId="77777777" w:rsidR="00D17D74" w:rsidRPr="00D93D61" w:rsidRDefault="00D17D74" w:rsidP="00D17D74">
      <w:pPr>
        <w:pStyle w:val="NoSpacing"/>
      </w:pPr>
      <w:r w:rsidRPr="00D93D61">
        <w:tab/>
        <w:t>1483</w:t>
      </w:r>
      <w:r w:rsidRPr="00D93D61">
        <w:tab/>
        <w:t xml:space="preserve">He, </w:t>
      </w:r>
      <w:r>
        <w:t>Thomas Acton</w:t>
      </w:r>
      <w:r w:rsidRPr="00D93D61">
        <w:t xml:space="preserve">(q.v.), Richard Alder(q.v.) and Gertrude Alder(q.v.), the </w:t>
      </w:r>
    </w:p>
    <w:p w14:paraId="3A85F4CA" w14:textId="77777777" w:rsidR="00D17D74" w:rsidRPr="00D93D61" w:rsidRDefault="00A91FBC" w:rsidP="00D17D74">
      <w:pPr>
        <w:pStyle w:val="NoSpacing"/>
      </w:pPr>
      <w:r>
        <w:tab/>
      </w:r>
      <w:r>
        <w:tab/>
        <w:t xml:space="preserve">executors of </w:t>
      </w:r>
      <w:r w:rsidR="00D17D74" w:rsidRPr="00D93D61">
        <w:t xml:space="preserve">William </w:t>
      </w:r>
      <w:proofErr w:type="spellStart"/>
      <w:r w:rsidR="00D17D74" w:rsidRPr="00D93D61">
        <w:t>Bolle</w:t>
      </w:r>
      <w:proofErr w:type="spellEnd"/>
      <w:r w:rsidR="00D17D74" w:rsidRPr="00D93D61">
        <w:t xml:space="preserve"> of London(q.v.), </w:t>
      </w:r>
      <w:r w:rsidR="00D17D74">
        <w:t>made</w:t>
      </w:r>
      <w:r w:rsidR="00D17D74" w:rsidRPr="00D93D61">
        <w:t xml:space="preserve"> a plaint of debt against</w:t>
      </w:r>
    </w:p>
    <w:p w14:paraId="400CC9BE" w14:textId="77777777" w:rsidR="00D17D74" w:rsidRPr="00D93D61" w:rsidRDefault="00D17D74" w:rsidP="00D17D74">
      <w:pPr>
        <w:pStyle w:val="NoSpacing"/>
      </w:pPr>
      <w:r w:rsidRPr="00D93D61">
        <w:tab/>
      </w:r>
      <w:r w:rsidRPr="00D93D61">
        <w:tab/>
        <w:t xml:space="preserve">Alexander Stephenson of Leominster(q.v.), Richard </w:t>
      </w:r>
      <w:proofErr w:type="spellStart"/>
      <w:r w:rsidRPr="00D93D61">
        <w:t>Botell</w:t>
      </w:r>
      <w:proofErr w:type="spellEnd"/>
      <w:r w:rsidRPr="00D93D61">
        <w:t xml:space="preserve"> of </w:t>
      </w:r>
      <w:proofErr w:type="spellStart"/>
      <w:r w:rsidRPr="00D93D61">
        <w:t>Worsetur</w:t>
      </w:r>
      <w:proofErr w:type="spellEnd"/>
      <w:r w:rsidRPr="00D93D61">
        <w:t>(q.v.),</w:t>
      </w:r>
    </w:p>
    <w:p w14:paraId="45A44821" w14:textId="77777777" w:rsidR="00D17D74" w:rsidRPr="00D93D61" w:rsidRDefault="00D17D74" w:rsidP="00D17D74">
      <w:pPr>
        <w:pStyle w:val="NoSpacing"/>
      </w:pPr>
      <w:r w:rsidRPr="00D93D61">
        <w:tab/>
      </w:r>
      <w:r w:rsidRPr="00D93D61">
        <w:tab/>
        <w:t xml:space="preserve">Ralph </w:t>
      </w:r>
      <w:proofErr w:type="spellStart"/>
      <w:r w:rsidRPr="00D93D61">
        <w:t>Hakyluyt</w:t>
      </w:r>
      <w:proofErr w:type="spellEnd"/>
      <w:r w:rsidRPr="00D93D61">
        <w:t xml:space="preserve"> of Leominster(q.v.) and John </w:t>
      </w:r>
      <w:proofErr w:type="spellStart"/>
      <w:r w:rsidRPr="00D93D61">
        <w:t>Bolyer</w:t>
      </w:r>
      <w:proofErr w:type="spellEnd"/>
      <w:r w:rsidRPr="00D93D61">
        <w:t xml:space="preserve"> of Longford </w:t>
      </w:r>
    </w:p>
    <w:p w14:paraId="4A6FE61D" w14:textId="77777777" w:rsidR="00D17D74" w:rsidRPr="00D93D61" w:rsidRDefault="00D17D74" w:rsidP="00D17D74">
      <w:pPr>
        <w:pStyle w:val="NoSpacing"/>
      </w:pPr>
      <w:r w:rsidRPr="00D93D61">
        <w:tab/>
      </w:r>
      <w:r w:rsidRPr="00D93D61">
        <w:tab/>
      </w:r>
      <w:proofErr w:type="spellStart"/>
      <w:r w:rsidRPr="00D93D61">
        <w:t>Laysters</w:t>
      </w:r>
      <w:proofErr w:type="spellEnd"/>
      <w:r w:rsidRPr="00D93D61">
        <w:t>(q.v.).</w:t>
      </w:r>
    </w:p>
    <w:p w14:paraId="41DBD55B" w14:textId="77777777" w:rsidR="00D17D74" w:rsidRDefault="00D17D74" w:rsidP="00D17D74">
      <w:pPr>
        <w:pStyle w:val="NoSpacing"/>
        <w:rPr>
          <w:sz w:val="22"/>
          <w:szCs w:val="22"/>
        </w:rPr>
      </w:pPr>
      <w:r w:rsidRPr="00D93D61">
        <w:tab/>
      </w:r>
      <w:r w:rsidRPr="00D93D61">
        <w:tab/>
      </w:r>
      <w:r w:rsidRPr="00D17D74">
        <w:rPr>
          <w:sz w:val="22"/>
          <w:szCs w:val="22"/>
        </w:rPr>
        <w:t>(</w:t>
      </w:r>
      <w:hyperlink r:id="rId6" w:history="1">
        <w:r w:rsidRPr="00D17D7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D17D74">
        <w:rPr>
          <w:sz w:val="22"/>
          <w:szCs w:val="22"/>
        </w:rPr>
        <w:t>)</w:t>
      </w:r>
    </w:p>
    <w:p w14:paraId="2994D056" w14:textId="77777777" w:rsidR="00A91FBC" w:rsidRDefault="00A91FBC" w:rsidP="00A91FBC">
      <w:pPr>
        <w:pStyle w:val="NoSpacing"/>
      </w:pPr>
      <w:r>
        <w:tab/>
        <w:t>1483</w:t>
      </w:r>
      <w:r>
        <w:tab/>
        <w:t xml:space="preserve">He, Thomas Acton(q.v.), Richard Alder(q.v.)  and his wife, Gertrude(q.v.), </w:t>
      </w:r>
    </w:p>
    <w:p w14:paraId="4D0949A2" w14:textId="77777777" w:rsidR="00A91FBC" w:rsidRDefault="00A91FBC" w:rsidP="00A91FBC">
      <w:pPr>
        <w:pStyle w:val="NoSpacing"/>
        <w:ind w:left="1440"/>
      </w:pPr>
      <w:r>
        <w:t xml:space="preserve">as the executors of the late William </w:t>
      </w:r>
      <w:proofErr w:type="spellStart"/>
      <w:r>
        <w:t>Bolley</w:t>
      </w:r>
      <w:proofErr w:type="spellEnd"/>
      <w:r>
        <w:t xml:space="preserve"> of London, haberdasher(q.v.), made a plaint of debt against Alexander Stephenson of Leominster, Herefordshire(q.v.), Ralph </w:t>
      </w:r>
      <w:proofErr w:type="spellStart"/>
      <w:r>
        <w:t>Hakyluyt</w:t>
      </w:r>
      <w:proofErr w:type="spellEnd"/>
      <w:r>
        <w:t xml:space="preserve"> of Leominster(q.v.), John </w:t>
      </w:r>
      <w:proofErr w:type="spellStart"/>
      <w:r>
        <w:t>Bolyer</w:t>
      </w:r>
      <w:proofErr w:type="spellEnd"/>
      <w:r>
        <w:t xml:space="preserve"> of Longford Lester, Devon(q.v.), and Richard </w:t>
      </w:r>
      <w:proofErr w:type="spellStart"/>
      <w:r>
        <w:t>Botell</w:t>
      </w:r>
      <w:proofErr w:type="spellEnd"/>
      <w:r>
        <w:t xml:space="preserve"> of </w:t>
      </w:r>
      <w:proofErr w:type="spellStart"/>
      <w:r>
        <w:t>Worsetur</w:t>
      </w:r>
      <w:proofErr w:type="spellEnd"/>
      <w:r>
        <w:t>(q.v.).</w:t>
      </w:r>
    </w:p>
    <w:p w14:paraId="785AB63F" w14:textId="73A56FD1" w:rsidR="00A91FBC" w:rsidRDefault="00A91FBC" w:rsidP="00A91FBC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4B632072" w14:textId="77777777" w:rsidR="003001DD" w:rsidRPr="003001DD" w:rsidRDefault="003001DD" w:rsidP="003001DD">
      <w:pPr>
        <w:pStyle w:val="NoSpacing"/>
        <w:rPr>
          <w:rStyle w:val="Hyperlink"/>
          <w:color w:val="auto"/>
          <w:u w:val="none"/>
        </w:rPr>
      </w:pPr>
      <w:r w:rsidRPr="003001DD">
        <w:rPr>
          <w:rStyle w:val="Hyperlink"/>
          <w:color w:val="auto"/>
          <w:u w:val="none"/>
        </w:rPr>
        <w:t xml:space="preserve">  1 Mar.1483</w:t>
      </w:r>
      <w:r w:rsidRPr="003001DD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3001DD">
        <w:rPr>
          <w:rStyle w:val="Hyperlink"/>
          <w:color w:val="auto"/>
          <w:u w:val="none"/>
        </w:rPr>
        <w:t>Hippes</w:t>
      </w:r>
      <w:proofErr w:type="spellEnd"/>
      <w:r w:rsidRPr="003001DD">
        <w:rPr>
          <w:rStyle w:val="Hyperlink"/>
          <w:color w:val="auto"/>
          <w:u w:val="none"/>
        </w:rPr>
        <w:t xml:space="preserve"> of London, </w:t>
      </w:r>
      <w:proofErr w:type="spellStart"/>
      <w:r w:rsidRPr="003001DD">
        <w:rPr>
          <w:rStyle w:val="Hyperlink"/>
          <w:color w:val="auto"/>
          <w:u w:val="none"/>
        </w:rPr>
        <w:t>marbler</w:t>
      </w:r>
      <w:proofErr w:type="spellEnd"/>
      <w:r w:rsidRPr="003001DD">
        <w:rPr>
          <w:rStyle w:val="Hyperlink"/>
          <w:color w:val="auto"/>
          <w:u w:val="none"/>
        </w:rPr>
        <w:t>(q.v.), brought a plaint of a debt of</w:t>
      </w:r>
    </w:p>
    <w:p w14:paraId="34E0A19D" w14:textId="77777777" w:rsidR="003001DD" w:rsidRPr="003001DD" w:rsidRDefault="003001DD" w:rsidP="003001DD">
      <w:pPr>
        <w:pStyle w:val="NoSpacing"/>
        <w:rPr>
          <w:rStyle w:val="Hyperlink"/>
          <w:color w:val="auto"/>
          <w:u w:val="none"/>
        </w:rPr>
      </w:pPr>
      <w:r w:rsidRPr="003001DD">
        <w:rPr>
          <w:rStyle w:val="Hyperlink"/>
          <w:color w:val="auto"/>
          <w:u w:val="none"/>
        </w:rPr>
        <w:tab/>
      </w:r>
      <w:r w:rsidRPr="003001DD">
        <w:rPr>
          <w:rStyle w:val="Hyperlink"/>
          <w:color w:val="auto"/>
          <w:u w:val="none"/>
        </w:rPr>
        <w:tab/>
        <w:t>20 marks against him.</w:t>
      </w:r>
    </w:p>
    <w:p w14:paraId="2CBF8BCE" w14:textId="28A4C29A" w:rsidR="003001DD" w:rsidRPr="00D17D74" w:rsidRDefault="003001DD" w:rsidP="003001DD">
      <w:pPr>
        <w:pStyle w:val="NoSpacing"/>
        <w:rPr>
          <w:sz w:val="22"/>
          <w:szCs w:val="22"/>
        </w:rPr>
      </w:pPr>
      <w:r w:rsidRPr="003001DD">
        <w:rPr>
          <w:rStyle w:val="Hyperlink"/>
          <w:color w:val="auto"/>
          <w:u w:val="none"/>
        </w:rPr>
        <w:tab/>
      </w:r>
      <w:r w:rsidRPr="003001DD">
        <w:rPr>
          <w:rStyle w:val="Hyperlink"/>
          <w:color w:val="auto"/>
          <w:u w:val="none"/>
        </w:rPr>
        <w:tab/>
      </w:r>
      <w:r w:rsidRPr="00A92156">
        <w:t>(</w:t>
      </w:r>
      <w:hyperlink r:id="rId7" w:history="1">
        <w:r w:rsidRPr="00A92156">
          <w:rPr>
            <w:rStyle w:val="Hyperlink"/>
          </w:rPr>
          <w:t>http://discovery.nationalarchives.gov.uk/</w:t>
        </w:r>
      </w:hyperlink>
      <w:r w:rsidRPr="00A92156">
        <w:rPr>
          <w:rStyle w:val="Hyperlink"/>
        </w:rPr>
        <w:t xml:space="preserve"> ref.  C241/267/6)</w:t>
      </w:r>
    </w:p>
    <w:p w14:paraId="4B0E8C64" w14:textId="77777777" w:rsidR="00D17D74" w:rsidRPr="00D93D61" w:rsidRDefault="00D17D74" w:rsidP="00D17D74">
      <w:pPr>
        <w:pStyle w:val="NoSpacing"/>
      </w:pPr>
    </w:p>
    <w:p w14:paraId="372BDCBD" w14:textId="1C28DD12" w:rsidR="00E47068" w:rsidRDefault="00E47068" w:rsidP="00D17D74">
      <w:pPr>
        <w:pStyle w:val="NoSpacing"/>
      </w:pPr>
    </w:p>
    <w:p w14:paraId="28C021A4" w14:textId="66B5C651" w:rsidR="00A91FBC" w:rsidRDefault="00A91FBC" w:rsidP="00D17D74">
      <w:pPr>
        <w:pStyle w:val="NoSpacing"/>
      </w:pPr>
      <w:r>
        <w:t>16 October 2017</w:t>
      </w:r>
    </w:p>
    <w:p w14:paraId="6685F5E7" w14:textId="699313C8" w:rsidR="003001DD" w:rsidRPr="00C009D8" w:rsidRDefault="003001DD" w:rsidP="00D17D74">
      <w:pPr>
        <w:pStyle w:val="NoSpacing"/>
      </w:pPr>
      <w:r>
        <w:t>20 February 2018</w:t>
      </w:r>
      <w:bookmarkStart w:id="0" w:name="_GoBack"/>
      <w:bookmarkEnd w:id="0"/>
    </w:p>
    <w:sectPr w:rsidR="003001DD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5CFED" w14:textId="77777777" w:rsidR="00D17D74" w:rsidRDefault="00D17D74" w:rsidP="00920DE3">
      <w:pPr>
        <w:spacing w:after="0" w:line="240" w:lineRule="auto"/>
      </w:pPr>
      <w:r>
        <w:separator/>
      </w:r>
    </w:p>
  </w:endnote>
  <w:endnote w:type="continuationSeparator" w:id="0">
    <w:p w14:paraId="76EDA9FC" w14:textId="77777777" w:rsidR="00D17D74" w:rsidRDefault="00D17D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FBA30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02346" w14:textId="77777777" w:rsidR="00C009D8" w:rsidRPr="00C009D8" w:rsidRDefault="00C009D8">
    <w:pPr>
      <w:pStyle w:val="Footer"/>
    </w:pPr>
    <w:r>
      <w:t>Copyright I.S.Rogers 9 August 2013</w:t>
    </w:r>
  </w:p>
  <w:p w14:paraId="22360ED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A72F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76864" w14:textId="77777777" w:rsidR="00D17D74" w:rsidRDefault="00D17D74" w:rsidP="00920DE3">
      <w:pPr>
        <w:spacing w:after="0" w:line="240" w:lineRule="auto"/>
      </w:pPr>
      <w:r>
        <w:separator/>
      </w:r>
    </w:p>
  </w:footnote>
  <w:footnote w:type="continuationSeparator" w:id="0">
    <w:p w14:paraId="78EFEEE9" w14:textId="77777777" w:rsidR="00D17D74" w:rsidRDefault="00D17D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1979A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07195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D012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D74"/>
    <w:rsid w:val="00120749"/>
    <w:rsid w:val="003001DD"/>
    <w:rsid w:val="00624CAE"/>
    <w:rsid w:val="00920DE3"/>
    <w:rsid w:val="00A91FBC"/>
    <w:rsid w:val="00C009D8"/>
    <w:rsid w:val="00CF53C8"/>
    <w:rsid w:val="00D17D7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82434"/>
  <w15:docId w15:val="{0971EE3E-5143-49C4-98D5-21DA3FD92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7D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discovery.nationalarchives.gov.uk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2013-12-17T20:06:00Z</dcterms:created>
  <dcterms:modified xsi:type="dcterms:W3CDTF">2018-02-20T12:24:00Z</dcterms:modified>
</cp:coreProperties>
</file>