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E3769" w14:textId="77777777" w:rsidR="00F40501" w:rsidRDefault="00F40501" w:rsidP="00F40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READING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04206408" w14:textId="77777777" w:rsidR="00F40501" w:rsidRDefault="00F40501" w:rsidP="00F40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Canon.</w:t>
      </w:r>
    </w:p>
    <w:p w14:paraId="69AA32D0" w14:textId="77777777" w:rsidR="00F40501" w:rsidRDefault="00F40501" w:rsidP="00F40501">
      <w:pPr>
        <w:rPr>
          <w:rFonts w:ascii="Times New Roman" w:hAnsi="Times New Roman" w:cs="Times New Roman"/>
          <w:sz w:val="24"/>
          <w:szCs w:val="24"/>
        </w:rPr>
      </w:pPr>
    </w:p>
    <w:p w14:paraId="416C4056" w14:textId="77777777" w:rsidR="00F40501" w:rsidRDefault="00F40501" w:rsidP="00F40501">
      <w:pPr>
        <w:rPr>
          <w:rFonts w:ascii="Times New Roman" w:hAnsi="Times New Roman" w:cs="Times New Roman"/>
          <w:sz w:val="24"/>
          <w:szCs w:val="24"/>
        </w:rPr>
      </w:pPr>
    </w:p>
    <w:p w14:paraId="70ECF6DC" w14:textId="77777777" w:rsidR="00F40501" w:rsidRDefault="00F40501" w:rsidP="00F40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May1405</w:t>
      </w:r>
      <w:r>
        <w:rPr>
          <w:rFonts w:ascii="Times New Roman" w:hAnsi="Times New Roman" w:cs="Times New Roman"/>
          <w:sz w:val="24"/>
          <w:szCs w:val="24"/>
        </w:rPr>
        <w:tab/>
        <w:t>He was granted letters dimissory to all orders.</w:t>
      </w:r>
    </w:p>
    <w:p w14:paraId="4DC74B09" w14:textId="77777777" w:rsidR="00F40501" w:rsidRDefault="00F40501" w:rsidP="00F40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71966E82" w14:textId="77777777" w:rsidR="00F40501" w:rsidRDefault="00F40501" w:rsidP="00F40501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p.29)</w:t>
      </w:r>
    </w:p>
    <w:p w14:paraId="331A740D" w14:textId="77777777" w:rsidR="00F40501" w:rsidRDefault="00F40501" w:rsidP="00F40501">
      <w:pPr>
        <w:rPr>
          <w:rFonts w:ascii="Times New Roman" w:hAnsi="Times New Roman" w:cs="Times New Roman"/>
          <w:sz w:val="24"/>
          <w:szCs w:val="24"/>
        </w:rPr>
      </w:pPr>
    </w:p>
    <w:p w14:paraId="18E2F642" w14:textId="77777777" w:rsidR="00F40501" w:rsidRDefault="00F40501" w:rsidP="00F40501">
      <w:pPr>
        <w:rPr>
          <w:rFonts w:ascii="Times New Roman" w:hAnsi="Times New Roman" w:cs="Times New Roman"/>
          <w:sz w:val="24"/>
          <w:szCs w:val="24"/>
        </w:rPr>
      </w:pPr>
    </w:p>
    <w:p w14:paraId="560E0C28" w14:textId="77777777" w:rsidR="00F40501" w:rsidRDefault="00F40501" w:rsidP="00F40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October 2022</w:t>
      </w:r>
    </w:p>
    <w:p w14:paraId="47A444B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E895C" w14:textId="77777777" w:rsidR="00F40501" w:rsidRDefault="00F40501" w:rsidP="009139A6">
      <w:r>
        <w:separator/>
      </w:r>
    </w:p>
  </w:endnote>
  <w:endnote w:type="continuationSeparator" w:id="0">
    <w:p w14:paraId="14E783E3" w14:textId="77777777" w:rsidR="00F40501" w:rsidRDefault="00F405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9C1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E562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AE5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DE7D9" w14:textId="77777777" w:rsidR="00F40501" w:rsidRDefault="00F40501" w:rsidP="009139A6">
      <w:r>
        <w:separator/>
      </w:r>
    </w:p>
  </w:footnote>
  <w:footnote w:type="continuationSeparator" w:id="0">
    <w:p w14:paraId="40CCDAA9" w14:textId="77777777" w:rsidR="00F40501" w:rsidRDefault="00F405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3CC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242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ECB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50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0501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4860D"/>
  <w15:chartTrackingRefBased/>
  <w15:docId w15:val="{07577738-953B-4B0D-9011-D2B5363EC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501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2022-11-30T21:44:00Z</dcterms:created>
  <dcterms:modified xsi:type="dcterms:W3CDTF">2022-11-30T21:44:00Z</dcterms:modified>
</cp:coreProperties>
</file>