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50E68E" w14:textId="77777777" w:rsidR="007829F0" w:rsidRDefault="007829F0" w:rsidP="007829F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Nicholas READING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fl.1405)</w:t>
      </w:r>
    </w:p>
    <w:p w14:paraId="5DA9E380" w14:textId="77777777" w:rsidR="007829F0" w:rsidRDefault="007829F0" w:rsidP="007829F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Canon.</w:t>
      </w:r>
    </w:p>
    <w:p w14:paraId="59898089" w14:textId="77777777" w:rsidR="007829F0" w:rsidRDefault="007829F0" w:rsidP="007829F0">
      <w:pPr>
        <w:rPr>
          <w:rFonts w:ascii="Times New Roman" w:hAnsi="Times New Roman" w:cs="Times New Roman"/>
          <w:sz w:val="24"/>
          <w:szCs w:val="24"/>
        </w:rPr>
      </w:pPr>
    </w:p>
    <w:p w14:paraId="0B14FC36" w14:textId="77777777" w:rsidR="007829F0" w:rsidRDefault="007829F0" w:rsidP="007829F0">
      <w:pPr>
        <w:rPr>
          <w:rFonts w:ascii="Times New Roman" w:hAnsi="Times New Roman" w:cs="Times New Roman"/>
          <w:sz w:val="24"/>
          <w:szCs w:val="24"/>
        </w:rPr>
      </w:pPr>
    </w:p>
    <w:p w14:paraId="3F1C616F" w14:textId="77777777" w:rsidR="007829F0" w:rsidRDefault="007829F0" w:rsidP="007829F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3 May1405</w:t>
      </w:r>
      <w:r>
        <w:rPr>
          <w:rFonts w:ascii="Times New Roman" w:hAnsi="Times New Roman" w:cs="Times New Roman"/>
          <w:sz w:val="24"/>
          <w:szCs w:val="24"/>
        </w:rPr>
        <w:tab/>
        <w:t>He was granted letters dimissory to all orders.</w:t>
      </w:r>
    </w:p>
    <w:p w14:paraId="3ED2B38B" w14:textId="77777777" w:rsidR="007829F0" w:rsidRDefault="007829F0" w:rsidP="007829F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(“The Register of Bishop Philip </w:t>
      </w:r>
      <w:proofErr w:type="spellStart"/>
      <w:r>
        <w:rPr>
          <w:rFonts w:ascii="Times New Roman" w:hAnsi="Times New Roman" w:cs="Times New Roman"/>
          <w:sz w:val="24"/>
          <w:szCs w:val="24"/>
        </w:rPr>
        <w:t>Repingdon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1405-1419” ed. Margaret </w:t>
      </w:r>
    </w:p>
    <w:p w14:paraId="343EBBA1" w14:textId="77777777" w:rsidR="007829F0" w:rsidRDefault="007829F0" w:rsidP="007829F0">
      <w:pPr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Archer, pub. Lincoln Record Society 1962 vol.1 p.29)</w:t>
      </w:r>
    </w:p>
    <w:p w14:paraId="65B0EB0C" w14:textId="77777777" w:rsidR="007829F0" w:rsidRDefault="007829F0" w:rsidP="007829F0">
      <w:pPr>
        <w:rPr>
          <w:rFonts w:ascii="Times New Roman" w:hAnsi="Times New Roman" w:cs="Times New Roman"/>
          <w:sz w:val="24"/>
          <w:szCs w:val="24"/>
        </w:rPr>
      </w:pPr>
    </w:p>
    <w:p w14:paraId="4F362A36" w14:textId="77777777" w:rsidR="007829F0" w:rsidRDefault="007829F0" w:rsidP="007829F0">
      <w:pPr>
        <w:rPr>
          <w:rFonts w:ascii="Times New Roman" w:hAnsi="Times New Roman" w:cs="Times New Roman"/>
          <w:sz w:val="24"/>
          <w:szCs w:val="24"/>
        </w:rPr>
      </w:pPr>
    </w:p>
    <w:p w14:paraId="6BFE474F" w14:textId="77777777" w:rsidR="007829F0" w:rsidRDefault="007829F0" w:rsidP="007829F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 October 2022</w:t>
      </w:r>
    </w:p>
    <w:p w14:paraId="15727D82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B0E2EA" w14:textId="77777777" w:rsidR="007829F0" w:rsidRDefault="007829F0" w:rsidP="009139A6">
      <w:r>
        <w:separator/>
      </w:r>
    </w:p>
  </w:endnote>
  <w:endnote w:type="continuationSeparator" w:id="0">
    <w:p w14:paraId="17330260" w14:textId="77777777" w:rsidR="007829F0" w:rsidRDefault="007829F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51BB8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77E72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64E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45ABDB" w14:textId="77777777" w:rsidR="007829F0" w:rsidRDefault="007829F0" w:rsidP="009139A6">
      <w:r>
        <w:separator/>
      </w:r>
    </w:p>
  </w:footnote>
  <w:footnote w:type="continuationSeparator" w:id="0">
    <w:p w14:paraId="04C1D1CB" w14:textId="77777777" w:rsidR="007829F0" w:rsidRDefault="007829F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00843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02E65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E08FE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29F0"/>
    <w:rsid w:val="000666E0"/>
    <w:rsid w:val="002510B7"/>
    <w:rsid w:val="005C130B"/>
    <w:rsid w:val="007829F0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C2224C"/>
  <w15:chartTrackingRefBased/>
  <w15:docId w15:val="{517F684F-4B7D-474C-83B9-2A684A1881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29F0"/>
    <w:pPr>
      <w:spacing w:after="0" w:line="240" w:lineRule="auto"/>
    </w:pPr>
    <w:rPr>
      <w:rFonts w:asciiTheme="minorHAnsi" w:eastAsiaTheme="minorEastAsia" w:hAnsiTheme="minorHAnsi"/>
      <w:sz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36</Words>
  <Characters>207</Characters>
  <Application>Microsoft Office Word</Application>
  <DocSecurity>0</DocSecurity>
  <Lines>1</Lines>
  <Paragraphs>1</Paragraphs>
  <ScaleCrop>false</ScaleCrop>
  <Company/>
  <LinksUpToDate>false</LinksUpToDate>
  <CharactersWithSpaces>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2023-01-29T21:39:00Z</dcterms:created>
  <dcterms:modified xsi:type="dcterms:W3CDTF">2023-01-29T21:39:00Z</dcterms:modified>
</cp:coreProperties>
</file>