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C84" w:rsidRDefault="00FD6C84" w:rsidP="00FD6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RAVYS (?)</w:t>
      </w:r>
      <w:r>
        <w:rPr>
          <w:rFonts w:ascii="Times New Roman" w:hAnsi="Times New Roman" w:cs="Times New Roman"/>
          <w:sz w:val="24"/>
          <w:szCs w:val="24"/>
        </w:rPr>
        <w:t xml:space="preserve">    (fl.1450)</w:t>
      </w:r>
    </w:p>
    <w:p w:rsidR="00FD6C84" w:rsidRDefault="00FD6C84" w:rsidP="00FD6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Leominster. Vintner.</w:t>
      </w:r>
    </w:p>
    <w:p w:rsidR="00FD6C84" w:rsidRDefault="00FD6C84" w:rsidP="00FD6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C84" w:rsidRDefault="00FD6C84" w:rsidP="00FD6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C84" w:rsidRDefault="00FD6C84" w:rsidP="00FD6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Maylgwyn(q.v.) of Bristol brought a plaint of debt against him.</w:t>
      </w:r>
    </w:p>
    <w:p w:rsidR="00FD6C84" w:rsidRDefault="00FD6C84" w:rsidP="00FD6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FD6C84" w:rsidRDefault="00FD6C84" w:rsidP="00FD6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C84" w:rsidRDefault="00FD6C84" w:rsidP="00FD6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C84" w:rsidRDefault="00FD6C84" w:rsidP="00FD6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C84" w:rsidRDefault="00FD6C84" w:rsidP="00564E3C">
      <w:pPr>
        <w:spacing w:after="0" w:line="240" w:lineRule="auto"/>
      </w:pPr>
      <w:r>
        <w:separator/>
      </w:r>
    </w:p>
  </w:endnote>
  <w:endnote w:type="continuationSeparator" w:id="0">
    <w:p w:rsidR="00FD6C84" w:rsidRDefault="00FD6C8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D6C84">
      <w:rPr>
        <w:rFonts w:ascii="Times New Roman" w:hAnsi="Times New Roman" w:cs="Times New Roman"/>
        <w:noProof/>
        <w:sz w:val="24"/>
        <w:szCs w:val="24"/>
      </w:rPr>
      <w:t>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C84" w:rsidRDefault="00FD6C84" w:rsidP="00564E3C">
      <w:pPr>
        <w:spacing w:after="0" w:line="240" w:lineRule="auto"/>
      </w:pPr>
      <w:r>
        <w:separator/>
      </w:r>
    </w:p>
  </w:footnote>
  <w:footnote w:type="continuationSeparator" w:id="0">
    <w:p w:rsidR="00FD6C84" w:rsidRDefault="00FD6C8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C84"/>
    <w:rsid w:val="00372DC6"/>
    <w:rsid w:val="00564E3C"/>
    <w:rsid w:val="0064591D"/>
    <w:rsid w:val="00DD5B8A"/>
    <w:rsid w:val="00EB41B8"/>
    <w:rsid w:val="00F14DE1"/>
    <w:rsid w:val="00FD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BECDAD-0EB3-4268-AC8F-7C9E5DAD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D6C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2016-01-03T21:18:00Z</dcterms:created>
  <dcterms:modified xsi:type="dcterms:W3CDTF">2016-01-03T21:18:00Z</dcterms:modified>
</cp:coreProperties>
</file>