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16BC" w:rsidRDefault="005816BC" w:rsidP="005816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de RAVYNSWORTH</w:t>
      </w:r>
      <w:r>
        <w:rPr>
          <w:rFonts w:ascii="Times New Roman" w:hAnsi="Times New Roman" w:cs="Times New Roman"/>
          <w:sz w:val="24"/>
          <w:szCs w:val="24"/>
        </w:rPr>
        <w:t xml:space="preserve">     (fl.1414)</w:t>
      </w:r>
    </w:p>
    <w:p w:rsidR="005816BC" w:rsidRDefault="005816BC" w:rsidP="005816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16BC" w:rsidRDefault="005816BC" w:rsidP="005816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16BC" w:rsidRDefault="005816BC" w:rsidP="005816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Apr.1414</w:t>
      </w:r>
      <w:r>
        <w:rPr>
          <w:rFonts w:ascii="Times New Roman" w:hAnsi="Times New Roman" w:cs="Times New Roman"/>
          <w:sz w:val="24"/>
          <w:szCs w:val="24"/>
        </w:rPr>
        <w:tab/>
        <w:t>He was a witness when William Tart, Rector of Whickham(q.v.),</w:t>
      </w:r>
    </w:p>
    <w:p w:rsidR="005816BC" w:rsidRDefault="005816BC" w:rsidP="005816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enfeoffed Robert de Massham(q.v.) and his wife, Agnes(q.v.), of the manor</w:t>
      </w:r>
    </w:p>
    <w:p w:rsidR="005816BC" w:rsidRDefault="005816BC" w:rsidP="005816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Gybsette with water and fulling mills. At Gibsett.</w:t>
      </w:r>
    </w:p>
    <w:p w:rsidR="005816BC" w:rsidRDefault="005816BC" w:rsidP="005816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5933BD">
          <w:rPr>
            <w:rStyle w:val="Hyperlink"/>
            <w:rFonts w:ascii="Times New Roman" w:hAnsi="Times New Roman" w:cs="Times New Roman"/>
            <w:sz w:val="24"/>
            <w:szCs w:val="24"/>
          </w:rPr>
          <w:t>www.durhamrecordoffice.org.uk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ref.D/St/D5/1/14)</w:t>
      </w:r>
    </w:p>
    <w:p w:rsidR="005816BC" w:rsidRDefault="005816BC" w:rsidP="005816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16BC" w:rsidRDefault="005816BC" w:rsidP="005816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16BC" w:rsidRDefault="005816BC" w:rsidP="005816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16BC" w:rsidRDefault="005816BC" w:rsidP="00564E3C">
      <w:pPr>
        <w:spacing w:after="0" w:line="240" w:lineRule="auto"/>
      </w:pPr>
      <w:r>
        <w:separator/>
      </w:r>
    </w:p>
  </w:endnote>
  <w:endnote w:type="continuationSeparator" w:id="0">
    <w:p w:rsidR="005816BC" w:rsidRDefault="005816B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816BC">
      <w:rPr>
        <w:rFonts w:ascii="Times New Roman" w:hAnsi="Times New Roman" w:cs="Times New Roman"/>
        <w:noProof/>
        <w:sz w:val="24"/>
        <w:szCs w:val="24"/>
      </w:rPr>
      <w:t>29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16BC" w:rsidRDefault="005816BC" w:rsidP="00564E3C">
      <w:pPr>
        <w:spacing w:after="0" w:line="240" w:lineRule="auto"/>
      </w:pPr>
      <w:r>
        <w:separator/>
      </w:r>
    </w:p>
  </w:footnote>
  <w:footnote w:type="continuationSeparator" w:id="0">
    <w:p w:rsidR="005816BC" w:rsidRDefault="005816B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6BC"/>
    <w:rsid w:val="00372DC6"/>
    <w:rsid w:val="00564E3C"/>
    <w:rsid w:val="005816B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E4C617-CCD5-4FDF-950D-E32AC6BAA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5816B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urhamrecordoffice.org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2015-10-29T18:16:00Z</dcterms:created>
  <dcterms:modified xsi:type="dcterms:W3CDTF">2015-10-29T18:16:00Z</dcterms:modified>
</cp:coreProperties>
</file>