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068" w:rsidRDefault="00601B4A" w:rsidP="00C009D8">
      <w:pPr>
        <w:pStyle w:val="NoSpacing"/>
      </w:pPr>
      <w:r>
        <w:rPr>
          <w:u w:val="single"/>
        </w:rPr>
        <w:t>John RAVES</w:t>
      </w:r>
      <w:r>
        <w:t xml:space="preserve">      (fl.1418)</w:t>
      </w:r>
    </w:p>
    <w:p w:rsidR="00601B4A" w:rsidRDefault="00601B4A" w:rsidP="00C009D8">
      <w:pPr>
        <w:pStyle w:val="NoSpacing"/>
      </w:pPr>
    </w:p>
    <w:p w:rsidR="00601B4A" w:rsidRDefault="00601B4A" w:rsidP="00C009D8">
      <w:pPr>
        <w:pStyle w:val="NoSpacing"/>
      </w:pPr>
    </w:p>
    <w:p w:rsidR="00601B4A" w:rsidRDefault="00601B4A" w:rsidP="00601B4A">
      <w:pPr>
        <w:pStyle w:val="NoSpacing"/>
      </w:pPr>
      <w:r>
        <w:t>21 May1418</w:t>
      </w:r>
      <w:r>
        <w:tab/>
        <w:t>He was ordained acolyt</w:t>
      </w:r>
      <w:r w:rsidR="00716668">
        <w:t>e in Bromyard Church, Herefordsh</w:t>
      </w:r>
      <w:bookmarkStart w:id="0" w:name="_GoBack"/>
      <w:bookmarkEnd w:id="0"/>
      <w:r>
        <w:t>ire.</w:t>
      </w:r>
    </w:p>
    <w:p w:rsidR="00601B4A" w:rsidRDefault="00601B4A" w:rsidP="00601B4A">
      <w:pPr>
        <w:pStyle w:val="NoSpacing"/>
      </w:pPr>
      <w:r>
        <w:tab/>
      </w:r>
      <w:r>
        <w:tab/>
        <w:t>(Lacy Register p.101)</w:t>
      </w:r>
    </w:p>
    <w:p w:rsidR="00601B4A" w:rsidRDefault="00601B4A" w:rsidP="00601B4A">
      <w:pPr>
        <w:pStyle w:val="NoSpacing"/>
      </w:pPr>
    </w:p>
    <w:p w:rsidR="00601B4A" w:rsidRDefault="00601B4A" w:rsidP="00601B4A">
      <w:pPr>
        <w:pStyle w:val="NoSpacing"/>
      </w:pPr>
    </w:p>
    <w:p w:rsidR="00601B4A" w:rsidRPr="00601B4A" w:rsidRDefault="00601B4A" w:rsidP="00601B4A">
      <w:pPr>
        <w:pStyle w:val="NoSpacing"/>
      </w:pPr>
      <w:r>
        <w:t>14 August 2013</w:t>
      </w:r>
    </w:p>
    <w:sectPr w:rsidR="00601B4A" w:rsidRPr="00601B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B4A" w:rsidRDefault="00601B4A" w:rsidP="00920DE3">
      <w:pPr>
        <w:spacing w:after="0" w:line="240" w:lineRule="auto"/>
      </w:pPr>
      <w:r>
        <w:separator/>
      </w:r>
    </w:p>
  </w:endnote>
  <w:endnote w:type="continuationSeparator" w:id="0">
    <w:p w:rsidR="00601B4A" w:rsidRDefault="00601B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B4A" w:rsidRDefault="00601B4A" w:rsidP="00920DE3">
      <w:pPr>
        <w:spacing w:after="0" w:line="240" w:lineRule="auto"/>
      </w:pPr>
      <w:r>
        <w:separator/>
      </w:r>
    </w:p>
  </w:footnote>
  <w:footnote w:type="continuationSeparator" w:id="0">
    <w:p w:rsidR="00601B4A" w:rsidRDefault="00601B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B4A"/>
    <w:rsid w:val="00120749"/>
    <w:rsid w:val="00601B4A"/>
    <w:rsid w:val="00624CAE"/>
    <w:rsid w:val="0071666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9D541"/>
  <w15:docId w15:val="{BB47C211-B95B-4250-AB6A-5053F0FA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2013-08-14T20:12:00Z</dcterms:created>
  <dcterms:modified xsi:type="dcterms:W3CDTF">2016-01-26T11:15:00Z</dcterms:modified>
</cp:coreProperties>
</file>