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F2" w:rsidRDefault="00041BF2" w:rsidP="00041BF2">
      <w:pPr>
        <w:pStyle w:val="NoSpacing"/>
      </w:pPr>
      <w:r>
        <w:rPr>
          <w:u w:val="single"/>
        </w:rPr>
        <w:t xml:space="preserve">John RAVENYNGHAM </w:t>
      </w:r>
      <w:r>
        <w:t xml:space="preserve">     (d.1500)</w:t>
      </w:r>
    </w:p>
    <w:p w:rsidR="00041BF2" w:rsidRDefault="00041BF2" w:rsidP="00041BF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Herringfleet</w:t>
      </w:r>
      <w:proofErr w:type="spellEnd"/>
      <w:r>
        <w:t>, Suffolk..</w:t>
      </w:r>
    </w:p>
    <w:p w:rsidR="00041BF2" w:rsidRDefault="00041BF2" w:rsidP="00041BF2">
      <w:pPr>
        <w:pStyle w:val="NoSpacing"/>
      </w:pPr>
    </w:p>
    <w:p w:rsidR="00041BF2" w:rsidRDefault="00041BF2" w:rsidP="00041BF2">
      <w:pPr>
        <w:pStyle w:val="NoSpacing"/>
      </w:pPr>
    </w:p>
    <w:p w:rsidR="00041BF2" w:rsidRDefault="00041BF2" w:rsidP="00041BF2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041BF2" w:rsidRDefault="00041BF2" w:rsidP="00041BF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19)</w:t>
      </w:r>
    </w:p>
    <w:p w:rsidR="00041BF2" w:rsidRDefault="00041BF2" w:rsidP="00041BF2">
      <w:pPr>
        <w:pStyle w:val="NoSpacing"/>
      </w:pPr>
    </w:p>
    <w:p w:rsidR="00041BF2" w:rsidRDefault="00041BF2" w:rsidP="00041BF2">
      <w:pPr>
        <w:pStyle w:val="NoSpacing"/>
      </w:pPr>
    </w:p>
    <w:p w:rsidR="00041BF2" w:rsidRDefault="00041BF2" w:rsidP="00041BF2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BF2" w:rsidRDefault="00041BF2" w:rsidP="00920DE3">
      <w:pPr>
        <w:spacing w:after="0" w:line="240" w:lineRule="auto"/>
      </w:pPr>
      <w:r>
        <w:separator/>
      </w:r>
    </w:p>
  </w:endnote>
  <w:endnote w:type="continuationSeparator" w:id="0">
    <w:p w:rsidR="00041BF2" w:rsidRDefault="00041B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BF2" w:rsidRDefault="00041BF2" w:rsidP="00920DE3">
      <w:pPr>
        <w:spacing w:after="0" w:line="240" w:lineRule="auto"/>
      </w:pPr>
      <w:r>
        <w:separator/>
      </w:r>
    </w:p>
  </w:footnote>
  <w:footnote w:type="continuationSeparator" w:id="0">
    <w:p w:rsidR="00041BF2" w:rsidRDefault="00041B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F2"/>
    <w:rsid w:val="00041BF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1B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1B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2014-05-26T19:42:00Z</dcterms:created>
  <dcterms:modified xsi:type="dcterms:W3CDTF">2014-05-26T19:43:00Z</dcterms:modified>
</cp:coreProperties>
</file>