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2A84D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  <w:u w:val="single"/>
        </w:rPr>
        <w:t>John RAVENYNG</w:t>
      </w:r>
      <w:r w:rsidRPr="00D07663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D0766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07663">
        <w:rPr>
          <w:rFonts w:ascii="Times New Roman" w:hAnsi="Times New Roman" w:cs="Times New Roman"/>
          <w:sz w:val="24"/>
          <w:szCs w:val="24"/>
        </w:rPr>
        <w:t>fl.1481)</w:t>
      </w:r>
    </w:p>
    <w:p w14:paraId="300F763A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>of London. Cutler.</w:t>
      </w:r>
    </w:p>
    <w:p w14:paraId="5C376A42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F441FD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9462D9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>20 Feb.1481</w:t>
      </w:r>
      <w:r w:rsidRPr="00D07663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CA0F3CE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ab/>
      </w:r>
      <w:r w:rsidRPr="00D07663">
        <w:rPr>
          <w:rFonts w:ascii="Times New Roman" w:hAnsi="Times New Roman" w:cs="Times New Roman"/>
          <w:sz w:val="24"/>
          <w:szCs w:val="24"/>
        </w:rPr>
        <w:tab/>
        <w:t>(T.N.A. ref. PROB 11/7/55)</w:t>
      </w:r>
    </w:p>
    <w:p w14:paraId="15B5D891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1E506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C19C9" w14:textId="77777777" w:rsidR="00282BB8" w:rsidRPr="00D07663" w:rsidRDefault="00282BB8" w:rsidP="00282B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07663">
        <w:rPr>
          <w:rFonts w:ascii="Times New Roman" w:hAnsi="Times New Roman" w:cs="Times New Roman"/>
          <w:sz w:val="24"/>
          <w:szCs w:val="24"/>
        </w:rPr>
        <w:t>4 March 2022</w:t>
      </w:r>
    </w:p>
    <w:p w14:paraId="536726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6C49" w14:textId="77777777" w:rsidR="00282BB8" w:rsidRDefault="00282BB8" w:rsidP="009139A6">
      <w:r>
        <w:separator/>
      </w:r>
    </w:p>
  </w:endnote>
  <w:endnote w:type="continuationSeparator" w:id="0">
    <w:p w14:paraId="7073D590" w14:textId="77777777" w:rsidR="00282BB8" w:rsidRDefault="00282B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F16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AB8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FD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40B39" w14:textId="77777777" w:rsidR="00282BB8" w:rsidRDefault="00282BB8" w:rsidP="009139A6">
      <w:r>
        <w:separator/>
      </w:r>
    </w:p>
  </w:footnote>
  <w:footnote w:type="continuationSeparator" w:id="0">
    <w:p w14:paraId="751C9A16" w14:textId="77777777" w:rsidR="00282BB8" w:rsidRDefault="00282B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58A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7DF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D5D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BB8"/>
    <w:rsid w:val="000666E0"/>
    <w:rsid w:val="002510B7"/>
    <w:rsid w:val="00282BB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73BE"/>
  <w15:chartTrackingRefBased/>
  <w15:docId w15:val="{6781D9A9-F8E1-4134-9CFF-6AA719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2022-03-13T16:43:00Z</dcterms:created>
  <dcterms:modified xsi:type="dcterms:W3CDTF">2022-03-13T16:45:00Z</dcterms:modified>
</cp:coreProperties>
</file>