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0775C" w14:textId="2AC16617" w:rsidR="00BA00AB" w:rsidRDefault="0016578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John RAVENTHORPE</w:t>
      </w:r>
      <w:r>
        <w:rPr>
          <w:rFonts w:ascii="Times New Roman" w:hAnsi="Times New Roman" w:cs="Times New Roman"/>
          <w:sz w:val="24"/>
          <w:szCs w:val="24"/>
        </w:rPr>
        <w:t xml:space="preserve">        (d.1433)</w:t>
      </w:r>
    </w:p>
    <w:p w14:paraId="5876522D" w14:textId="2508AB41" w:rsidR="0016578A" w:rsidRDefault="0016578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Priest. Chaplain of St.Martins, Aldwark, Yorkshire.</w:t>
      </w:r>
    </w:p>
    <w:p w14:paraId="589EA691" w14:textId="5968ED3A" w:rsidR="0016578A" w:rsidRDefault="0016578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61C122" w14:textId="263B00E2" w:rsidR="0016578A" w:rsidRDefault="0016578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9D952D" w14:textId="270F1A51" w:rsidR="0016578A" w:rsidRDefault="0016578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Jan.1433</w:t>
      </w:r>
      <w:r>
        <w:rPr>
          <w:rFonts w:ascii="Times New Roman" w:hAnsi="Times New Roman" w:cs="Times New Roman"/>
          <w:sz w:val="24"/>
          <w:szCs w:val="24"/>
        </w:rPr>
        <w:tab/>
        <w:t>He made his Will.   (W.Y.R. p.135)</w:t>
      </w:r>
    </w:p>
    <w:p w14:paraId="09716BF9" w14:textId="2EEE2797" w:rsidR="0016578A" w:rsidRDefault="0016578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 (ibid.)</w:t>
      </w:r>
    </w:p>
    <w:p w14:paraId="0171973D" w14:textId="7DC3A84B" w:rsidR="0016578A" w:rsidRDefault="0016578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1C3ABC" w14:textId="14061C7C" w:rsidR="0016578A" w:rsidRDefault="0016578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7F80E3" w14:textId="613EE611" w:rsidR="0016578A" w:rsidRPr="0016578A" w:rsidRDefault="0016578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July 2021</w:t>
      </w:r>
    </w:p>
    <w:sectPr w:rsidR="0016578A" w:rsidRPr="001657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9917F" w14:textId="77777777" w:rsidR="0016578A" w:rsidRDefault="0016578A" w:rsidP="009139A6">
      <w:r>
        <w:separator/>
      </w:r>
    </w:p>
  </w:endnote>
  <w:endnote w:type="continuationSeparator" w:id="0">
    <w:p w14:paraId="7E18F10E" w14:textId="77777777" w:rsidR="0016578A" w:rsidRDefault="0016578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97F9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A175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0426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FFF62" w14:textId="77777777" w:rsidR="0016578A" w:rsidRDefault="0016578A" w:rsidP="009139A6">
      <w:r>
        <w:separator/>
      </w:r>
    </w:p>
  </w:footnote>
  <w:footnote w:type="continuationSeparator" w:id="0">
    <w:p w14:paraId="37715A27" w14:textId="77777777" w:rsidR="0016578A" w:rsidRDefault="0016578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DD75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B8DD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286F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78A"/>
    <w:rsid w:val="000666E0"/>
    <w:rsid w:val="0016578A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BF9B8"/>
  <w15:chartTrackingRefBased/>
  <w15:docId w15:val="{DB379052-2430-47FF-81BD-A09B6942B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2021-07-05T07:27:00Z</dcterms:created>
  <dcterms:modified xsi:type="dcterms:W3CDTF">2021-07-05T07:30:00Z</dcterms:modified>
</cp:coreProperties>
</file>