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1B4C8" w14:textId="77777777" w:rsidR="00CA1913" w:rsidRDefault="00CA1913" w:rsidP="00CA19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RAVENSTHORP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F313A64" w14:textId="77777777" w:rsidR="00CA1913" w:rsidRDefault="00CA1913" w:rsidP="00CA19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99F116" w14:textId="77777777" w:rsidR="00CA1913" w:rsidRDefault="00CA1913" w:rsidP="00CA19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C29BE7" w14:textId="77777777" w:rsidR="00CA1913" w:rsidRDefault="00CA1913" w:rsidP="00CA19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5EE3CE9F" w14:textId="77777777" w:rsidR="00CA1913" w:rsidRDefault="00CA1913" w:rsidP="00CA19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the East Riding</w:t>
      </w:r>
    </w:p>
    <w:p w14:paraId="647AA491" w14:textId="77777777" w:rsidR="00CA1913" w:rsidRDefault="00CA1913" w:rsidP="00CA19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except the city of York.</w:t>
      </w:r>
    </w:p>
    <w:p w14:paraId="500843B7" w14:textId="77777777" w:rsidR="00CA1913" w:rsidRDefault="00CA1913" w:rsidP="00CA19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681A92AD" w14:textId="77777777" w:rsidR="00CA1913" w:rsidRDefault="00CA1913" w:rsidP="00CA19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79F6D3" w14:textId="77777777" w:rsidR="00CA1913" w:rsidRDefault="00CA1913" w:rsidP="00CA19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FEDFC9" w14:textId="77777777" w:rsidR="00CA1913" w:rsidRPr="00680D2B" w:rsidRDefault="00CA1913" w:rsidP="00CA19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2021</w:t>
      </w:r>
    </w:p>
    <w:p w14:paraId="0CF1469C" w14:textId="57DBE168" w:rsidR="00BA00AB" w:rsidRPr="00CA191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A19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2575C" w14:textId="77777777" w:rsidR="00CA1913" w:rsidRDefault="00CA1913" w:rsidP="009139A6">
      <w:r>
        <w:separator/>
      </w:r>
    </w:p>
  </w:endnote>
  <w:endnote w:type="continuationSeparator" w:id="0">
    <w:p w14:paraId="08F6D0D5" w14:textId="77777777" w:rsidR="00CA1913" w:rsidRDefault="00CA19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0C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002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96A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E7BC8" w14:textId="77777777" w:rsidR="00CA1913" w:rsidRDefault="00CA1913" w:rsidP="009139A6">
      <w:r>
        <w:separator/>
      </w:r>
    </w:p>
  </w:footnote>
  <w:footnote w:type="continuationSeparator" w:id="0">
    <w:p w14:paraId="6267A200" w14:textId="77777777" w:rsidR="00CA1913" w:rsidRDefault="00CA19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F09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676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DAF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91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A191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98E3B"/>
  <w15:chartTrackingRefBased/>
  <w15:docId w15:val="{E086A821-A217-44D1-9DDC-FA41EE9E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2021-05-05T16:17:00Z</dcterms:created>
  <dcterms:modified xsi:type="dcterms:W3CDTF">2021-05-05T16:18:00Z</dcterms:modified>
</cp:coreProperties>
</file>