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23AAF" w14:textId="3FF1FC2C" w:rsidR="00BA00AB" w:rsidRDefault="0037084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RAVENSHEVED</w:t>
      </w:r>
      <w:r>
        <w:rPr>
          <w:rFonts w:ascii="Times New Roman" w:hAnsi="Times New Roman" w:cs="Times New Roman"/>
          <w:sz w:val="24"/>
          <w:szCs w:val="24"/>
        </w:rPr>
        <w:t xml:space="preserve">      (d.1405)</w:t>
      </w:r>
    </w:p>
    <w:p w14:paraId="4163EED7" w14:textId="08F42A26" w:rsidR="00370842" w:rsidRDefault="0037084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Woolman.</w:t>
      </w:r>
    </w:p>
    <w:p w14:paraId="1A01AAE1" w14:textId="4D05409F" w:rsidR="00370842" w:rsidRDefault="0037084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8CE728" w14:textId="018CC9BE" w:rsidR="00370842" w:rsidRDefault="0037084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243A32" w14:textId="6700176A" w:rsidR="00370842" w:rsidRDefault="0037084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Sep.1405</w:t>
      </w:r>
      <w:r>
        <w:rPr>
          <w:rFonts w:ascii="Times New Roman" w:hAnsi="Times New Roman" w:cs="Times New Roman"/>
          <w:sz w:val="24"/>
          <w:szCs w:val="24"/>
        </w:rPr>
        <w:tab/>
        <w:t>He made his Will.     (W.Y.R. p.135)</w:t>
      </w:r>
    </w:p>
    <w:p w14:paraId="098F2C1B" w14:textId="4E292547" w:rsidR="00370842" w:rsidRDefault="0037084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1B87EC9D" w14:textId="488CF204" w:rsidR="00370842" w:rsidRDefault="0037084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2D5905" w14:textId="00BCFF4B" w:rsidR="00370842" w:rsidRDefault="0037084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9A97FE" w14:textId="769F409A" w:rsidR="00370842" w:rsidRPr="00370842" w:rsidRDefault="0037084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July 2021</w:t>
      </w:r>
    </w:p>
    <w:sectPr w:rsidR="00370842" w:rsidRPr="003708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CB09A" w14:textId="77777777" w:rsidR="00370842" w:rsidRDefault="00370842" w:rsidP="009139A6">
      <w:r>
        <w:separator/>
      </w:r>
    </w:p>
  </w:endnote>
  <w:endnote w:type="continuationSeparator" w:id="0">
    <w:p w14:paraId="669C3FD7" w14:textId="77777777" w:rsidR="00370842" w:rsidRDefault="003708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E21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7579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4E9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21DC5" w14:textId="77777777" w:rsidR="00370842" w:rsidRDefault="00370842" w:rsidP="009139A6">
      <w:r>
        <w:separator/>
      </w:r>
    </w:p>
  </w:footnote>
  <w:footnote w:type="continuationSeparator" w:id="0">
    <w:p w14:paraId="298AFE41" w14:textId="77777777" w:rsidR="00370842" w:rsidRDefault="003708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C2C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2CA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EC7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842"/>
    <w:rsid w:val="000666E0"/>
    <w:rsid w:val="002510B7"/>
    <w:rsid w:val="0037084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9CA2A"/>
  <w15:chartTrackingRefBased/>
  <w15:docId w15:val="{BA0E7957-5B92-48E6-A73A-1A93FB8E3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2021-07-05T07:24:00Z</dcterms:created>
  <dcterms:modified xsi:type="dcterms:W3CDTF">2021-07-05T07:27:00Z</dcterms:modified>
</cp:coreProperties>
</file>