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41858" w14:textId="505AFE44" w:rsidR="00BA00AB" w:rsidRDefault="00A237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RAVENSFELD</w:t>
      </w:r>
      <w:r>
        <w:rPr>
          <w:rFonts w:ascii="Times New Roman" w:hAnsi="Times New Roman" w:cs="Times New Roman"/>
          <w:sz w:val="24"/>
          <w:szCs w:val="24"/>
        </w:rPr>
        <w:t xml:space="preserve">       (d.1405)</w:t>
      </w:r>
    </w:p>
    <w:p w14:paraId="4DD946EA" w14:textId="165FA00D" w:rsidR="00A237D6" w:rsidRDefault="00A237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Bramley, West Riding of Yorkshire. Chaplain.</w:t>
      </w:r>
    </w:p>
    <w:p w14:paraId="6D8BC36C" w14:textId="25D508FC" w:rsidR="00A237D6" w:rsidRDefault="00A237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C68409" w14:textId="72C43AF6" w:rsidR="00A237D6" w:rsidRDefault="00A237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16EC92" w14:textId="771C9647" w:rsidR="00A237D6" w:rsidRDefault="00A237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Sep.1405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p.135)</w:t>
      </w:r>
    </w:p>
    <w:p w14:paraId="1EBE0A52" w14:textId="0AA28433" w:rsidR="00A237D6" w:rsidRDefault="00A237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17B65A64" w14:textId="49B67B34" w:rsidR="00A237D6" w:rsidRDefault="00A237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A161AA" w14:textId="622CA68D" w:rsidR="00A237D6" w:rsidRDefault="00A237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FE495C" w14:textId="61FBC128" w:rsidR="00A237D6" w:rsidRPr="00A237D6" w:rsidRDefault="00A237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July 2021</w:t>
      </w:r>
    </w:p>
    <w:sectPr w:rsidR="00A237D6" w:rsidRPr="00A237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974B6" w14:textId="77777777" w:rsidR="00A237D6" w:rsidRDefault="00A237D6" w:rsidP="009139A6">
      <w:r>
        <w:separator/>
      </w:r>
    </w:p>
  </w:endnote>
  <w:endnote w:type="continuationSeparator" w:id="0">
    <w:p w14:paraId="6CF2B84D" w14:textId="77777777" w:rsidR="00A237D6" w:rsidRDefault="00A237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DF6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7EF7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B4A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6CAF3" w14:textId="77777777" w:rsidR="00A237D6" w:rsidRDefault="00A237D6" w:rsidP="009139A6">
      <w:r>
        <w:separator/>
      </w:r>
    </w:p>
  </w:footnote>
  <w:footnote w:type="continuationSeparator" w:id="0">
    <w:p w14:paraId="4BC80210" w14:textId="77777777" w:rsidR="00A237D6" w:rsidRDefault="00A237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0B2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36A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392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7D6"/>
    <w:rsid w:val="000666E0"/>
    <w:rsid w:val="002510B7"/>
    <w:rsid w:val="005C130B"/>
    <w:rsid w:val="00826F5C"/>
    <w:rsid w:val="009139A6"/>
    <w:rsid w:val="009448BB"/>
    <w:rsid w:val="00A237D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15B36"/>
  <w15:chartTrackingRefBased/>
  <w15:docId w15:val="{EECB5138-9444-4901-A6C1-2D726EAC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2021-07-05T07:22:00Z</dcterms:created>
  <dcterms:modified xsi:type="dcterms:W3CDTF">2021-07-05T07:24:00Z</dcterms:modified>
</cp:coreProperties>
</file>