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74B8D" w14:textId="77777777" w:rsidR="008D6B0B" w:rsidRDefault="008D6B0B" w:rsidP="008D6B0B">
      <w:pPr>
        <w:pStyle w:val="NoSpacing"/>
      </w:pPr>
      <w:r>
        <w:rPr>
          <w:u w:val="single"/>
        </w:rPr>
        <w:t>Thomas RAVENSER</w:t>
      </w:r>
      <w:r>
        <w:t xml:space="preserve">      (fl.1483)</w:t>
      </w:r>
    </w:p>
    <w:p w14:paraId="216A45C1" w14:textId="77777777" w:rsidR="008D6B0B" w:rsidRDefault="008D6B0B" w:rsidP="008D6B0B">
      <w:pPr>
        <w:pStyle w:val="NoSpacing"/>
      </w:pPr>
      <w:r>
        <w:t xml:space="preserve">Rector of </w:t>
      </w:r>
      <w:proofErr w:type="spellStart"/>
      <w:r>
        <w:t>Passenham</w:t>
      </w:r>
      <w:proofErr w:type="spellEnd"/>
      <w:r>
        <w:t xml:space="preserve">, Northamptonshire. </w:t>
      </w:r>
    </w:p>
    <w:p w14:paraId="0502B550" w14:textId="77777777" w:rsidR="008D6B0B" w:rsidRDefault="008D6B0B" w:rsidP="008D6B0B">
      <w:pPr>
        <w:pStyle w:val="NoSpacing"/>
      </w:pPr>
    </w:p>
    <w:p w14:paraId="53F27A61" w14:textId="77777777" w:rsidR="008D6B0B" w:rsidRDefault="008D6B0B" w:rsidP="008D6B0B">
      <w:pPr>
        <w:pStyle w:val="NoSpacing"/>
      </w:pPr>
    </w:p>
    <w:p w14:paraId="184DBD8C" w14:textId="77777777" w:rsidR="008D6B0B" w:rsidRDefault="008D6B0B" w:rsidP="008D6B0B">
      <w:pPr>
        <w:pStyle w:val="NoSpacing"/>
      </w:pPr>
      <w:r>
        <w:tab/>
        <w:t>1483</w:t>
      </w:r>
      <w:r>
        <w:tab/>
        <w:t>Richard Clive, Abbot of Cirencester(q.v.), brought a plaint of annual rent</w:t>
      </w:r>
    </w:p>
    <w:p w14:paraId="796D6352" w14:textId="77777777" w:rsidR="008D6B0B" w:rsidRDefault="008D6B0B" w:rsidP="008D6B0B">
      <w:pPr>
        <w:pStyle w:val="NoSpacing"/>
      </w:pPr>
      <w:r>
        <w:tab/>
      </w:r>
      <w:r>
        <w:tab/>
        <w:t>against him.</w:t>
      </w:r>
    </w:p>
    <w:p w14:paraId="74883B38" w14:textId="77777777" w:rsidR="008D6B0B" w:rsidRDefault="008D6B0B" w:rsidP="008D6B0B">
      <w:pPr>
        <w:rPr>
          <w:rFonts w:ascii="Times New Roman" w:hAnsi="Times New Roman" w:cs="Times New Roman"/>
        </w:rPr>
      </w:pPr>
      <w:r>
        <w:tab/>
      </w:r>
      <w:r>
        <w:tab/>
      </w:r>
      <w:r>
        <w:rPr>
          <w:rFonts w:ascii="Times New Roman" w:hAnsi="Times New Roman" w:cs="Times New Roman"/>
        </w:rPr>
        <w:t>(http://aalt.law.uh.edu/Indices/CP40Indices/CP40no883Pl.htm )</w:t>
      </w:r>
    </w:p>
    <w:p w14:paraId="2954CC0E" w14:textId="77777777" w:rsidR="008D6B0B" w:rsidRDefault="008D6B0B" w:rsidP="008D6B0B">
      <w:pPr>
        <w:rPr>
          <w:rFonts w:ascii="Times New Roman" w:hAnsi="Times New Roman" w:cs="Times New Roman"/>
        </w:rPr>
      </w:pPr>
    </w:p>
    <w:p w14:paraId="3525008A" w14:textId="77777777" w:rsidR="008D6B0B" w:rsidRDefault="008D6B0B" w:rsidP="008D6B0B">
      <w:pPr>
        <w:rPr>
          <w:rFonts w:ascii="Times New Roman" w:hAnsi="Times New Roman" w:cs="Times New Roman"/>
        </w:rPr>
      </w:pPr>
    </w:p>
    <w:p w14:paraId="67928499" w14:textId="77777777" w:rsidR="008D6B0B" w:rsidRPr="005D48DF" w:rsidRDefault="008D6B0B" w:rsidP="008D6B0B">
      <w:pPr>
        <w:pStyle w:val="NoSpacing"/>
      </w:pPr>
      <w:r>
        <w:t>9 July 2019</w:t>
      </w:r>
    </w:p>
    <w:p w14:paraId="597C37E9" w14:textId="77777777" w:rsidR="006B2F86" w:rsidRPr="00E71FC3" w:rsidRDefault="008D6B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5FDD2" w14:textId="77777777" w:rsidR="008D6B0B" w:rsidRDefault="008D6B0B" w:rsidP="00E71FC3">
      <w:r>
        <w:separator/>
      </w:r>
    </w:p>
  </w:endnote>
  <w:endnote w:type="continuationSeparator" w:id="0">
    <w:p w14:paraId="0D70A4C1" w14:textId="77777777" w:rsidR="008D6B0B" w:rsidRDefault="008D6B0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963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9D391" w14:textId="77777777" w:rsidR="008D6B0B" w:rsidRDefault="008D6B0B" w:rsidP="00E71FC3">
      <w:r>
        <w:separator/>
      </w:r>
    </w:p>
  </w:footnote>
  <w:footnote w:type="continuationSeparator" w:id="0">
    <w:p w14:paraId="08054BEF" w14:textId="77777777" w:rsidR="008D6B0B" w:rsidRDefault="008D6B0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0B"/>
    <w:rsid w:val="001A7C09"/>
    <w:rsid w:val="00577BD5"/>
    <w:rsid w:val="00656CBA"/>
    <w:rsid w:val="006A1F77"/>
    <w:rsid w:val="00733BE7"/>
    <w:rsid w:val="008D6B0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401D1"/>
  <w15:chartTrackingRefBased/>
  <w15:docId w15:val="{BCD715CA-A5BA-4860-81FD-0A748AD9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B0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2019-07-17T20:15:00Z</dcterms:created>
  <dcterms:modified xsi:type="dcterms:W3CDTF">2019-07-17T20:15:00Z</dcterms:modified>
</cp:coreProperties>
</file>