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8B9" w:rsidRDefault="00AA28B9" w:rsidP="00AA28B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Simon RAVENSER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AA28B9" w:rsidRDefault="00AA28B9" w:rsidP="00AA28B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Clerk.</w:t>
      </w:r>
    </w:p>
    <w:p w:rsidR="00AA28B9" w:rsidRDefault="00AA28B9" w:rsidP="00AA28B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A28B9" w:rsidRDefault="00AA28B9" w:rsidP="00AA28B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A28B9" w:rsidRDefault="00AA28B9" w:rsidP="00AA28B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Robert, Prior of the House of the Blessed Mary,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Ormesby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Lincolnshire(q.v.),</w:t>
      </w:r>
    </w:p>
    <w:p w:rsidR="00AA28B9" w:rsidRDefault="00AA28B9" w:rsidP="00AA28B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brought a plaint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quare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impedit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against him and 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Alnwyk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</w:p>
    <w:p w:rsidR="00AA28B9" w:rsidRDefault="00AA28B9" w:rsidP="00AA28B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Bishop of Norwich(q.v.).</w:t>
      </w:r>
    </w:p>
    <w:p w:rsidR="00AA28B9" w:rsidRDefault="00AA28B9" w:rsidP="00AA28B9">
      <w:pPr>
        <w:pStyle w:val="NoSpacing"/>
        <w:ind w:left="720" w:firstLine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AA28B9" w:rsidRDefault="00AA28B9" w:rsidP="00AA28B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A28B9" w:rsidRDefault="00AA28B9" w:rsidP="00AA28B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A28B9" w:rsidRDefault="00AA28B9" w:rsidP="00AA28B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9 April 2016</w:t>
      </w:r>
    </w:p>
    <w:p w:rsidR="006B2F86" w:rsidRPr="00E71FC3" w:rsidRDefault="00AA28B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8B9" w:rsidRDefault="00AA28B9" w:rsidP="00E71FC3">
      <w:pPr>
        <w:spacing w:after="0" w:line="240" w:lineRule="auto"/>
      </w:pPr>
      <w:r>
        <w:separator/>
      </w:r>
    </w:p>
  </w:endnote>
  <w:endnote w:type="continuationSeparator" w:id="0">
    <w:p w:rsidR="00AA28B9" w:rsidRDefault="00AA28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8B9" w:rsidRDefault="00AA28B9" w:rsidP="00E71FC3">
      <w:pPr>
        <w:spacing w:after="0" w:line="240" w:lineRule="auto"/>
      </w:pPr>
      <w:r>
        <w:separator/>
      </w:r>
    </w:p>
  </w:footnote>
  <w:footnote w:type="continuationSeparator" w:id="0">
    <w:p w:rsidR="00AA28B9" w:rsidRDefault="00AA28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8B9"/>
    <w:rsid w:val="00AA28B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85634F-01B0-459D-918E-32D9E720C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A28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2016-05-02T21:42:00Z</dcterms:created>
  <dcterms:modified xsi:type="dcterms:W3CDTF">2016-05-02T21:43:00Z</dcterms:modified>
</cp:coreProperties>
</file>