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2C5" w:rsidRDefault="009A02C5" w:rsidP="009A02C5">
      <w:pPr>
        <w:pStyle w:val="NoSpacing"/>
      </w:pPr>
      <w:r>
        <w:rPr>
          <w:u w:val="single"/>
        </w:rPr>
        <w:t>John RAVENSBY</w:t>
      </w:r>
      <w:r>
        <w:t xml:space="preserve">    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9A02C5" w:rsidRDefault="009A02C5" w:rsidP="009A02C5">
      <w:pPr>
        <w:pStyle w:val="NoSpacing"/>
      </w:pPr>
    </w:p>
    <w:p w:rsidR="009A02C5" w:rsidRDefault="009A02C5" w:rsidP="009A02C5">
      <w:pPr>
        <w:pStyle w:val="NoSpacing"/>
      </w:pPr>
    </w:p>
    <w:p w:rsidR="009A02C5" w:rsidRDefault="009A02C5" w:rsidP="009A02C5">
      <w:pPr>
        <w:pStyle w:val="NoSpacing"/>
        <w:ind w:left="1440" w:hanging="1440"/>
      </w:pPr>
      <w:r>
        <w:t>26 May1442</w:t>
      </w:r>
      <w:r>
        <w:tab/>
        <w:t xml:space="preserve">He was a juror on the inquisition post mortem held in Appleby, </w:t>
      </w:r>
      <w:proofErr w:type="gramStart"/>
      <w:r>
        <w:t>Westmoreland,  into</w:t>
      </w:r>
      <w:proofErr w:type="gramEnd"/>
      <w:r>
        <w:t xml:space="preserve"> the lands of the late Thomas de Langdale(q.v.)</w:t>
      </w:r>
    </w:p>
    <w:p w:rsidR="009A02C5" w:rsidRDefault="009A02C5" w:rsidP="009A02C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26-3)</w:t>
      </w:r>
    </w:p>
    <w:p w:rsidR="009A02C5" w:rsidRDefault="009A02C5" w:rsidP="009A02C5">
      <w:pPr>
        <w:pStyle w:val="NoSpacing"/>
      </w:pPr>
    </w:p>
    <w:p w:rsidR="009A02C5" w:rsidRDefault="009A02C5" w:rsidP="009A02C5">
      <w:pPr>
        <w:pStyle w:val="NoSpacing"/>
      </w:pPr>
    </w:p>
    <w:p w:rsidR="009A02C5" w:rsidRPr="00DE2C4A" w:rsidRDefault="009A02C5" w:rsidP="009A02C5">
      <w:pPr>
        <w:pStyle w:val="NoSpacing"/>
      </w:pPr>
      <w:r>
        <w:t>11 November 2016</w:t>
      </w:r>
    </w:p>
    <w:p w:rsidR="006B2F86" w:rsidRPr="009A02C5" w:rsidRDefault="009A02C5" w:rsidP="009A02C5">
      <w:pPr>
        <w:pStyle w:val="NoSpacing"/>
        <w:tabs>
          <w:tab w:val="left" w:pos="2595"/>
        </w:tabs>
      </w:pPr>
      <w:bookmarkStart w:id="0" w:name="_GoBack"/>
      <w:bookmarkEnd w:id="0"/>
    </w:p>
    <w:sectPr w:rsidR="006B2F86" w:rsidRPr="009A02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2C5" w:rsidRDefault="009A02C5" w:rsidP="00E71FC3">
      <w:pPr>
        <w:spacing w:after="0" w:line="240" w:lineRule="auto"/>
      </w:pPr>
      <w:r>
        <w:separator/>
      </w:r>
    </w:p>
  </w:endnote>
  <w:endnote w:type="continuationSeparator" w:id="0">
    <w:p w:rsidR="009A02C5" w:rsidRDefault="009A02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2C5" w:rsidRDefault="009A02C5" w:rsidP="00E71FC3">
      <w:pPr>
        <w:spacing w:after="0" w:line="240" w:lineRule="auto"/>
      </w:pPr>
      <w:r>
        <w:separator/>
      </w:r>
    </w:p>
  </w:footnote>
  <w:footnote w:type="continuationSeparator" w:id="0">
    <w:p w:rsidR="009A02C5" w:rsidRDefault="009A02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C5"/>
    <w:rsid w:val="001A7C09"/>
    <w:rsid w:val="00733BE7"/>
    <w:rsid w:val="009A02C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84681"/>
  <w15:chartTrackingRefBased/>
  <w15:docId w15:val="{79016DCB-2900-4845-9901-9A7B809A7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2016-11-11T16:24:00Z</dcterms:created>
  <dcterms:modified xsi:type="dcterms:W3CDTF">2016-11-11T16:26:00Z</dcterms:modified>
</cp:coreProperties>
</file>