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CA675" w14:textId="77777777" w:rsidR="00E636F6" w:rsidRDefault="00E636F6" w:rsidP="00E636F6">
      <w:pPr>
        <w:pStyle w:val="NoSpacing"/>
        <w:rPr>
          <w:rFonts w:cs="Times New Roman"/>
          <w:szCs w:val="24"/>
        </w:rPr>
      </w:pPr>
      <w:r>
        <w:rPr>
          <w:u w:val="single"/>
        </w:rPr>
        <w:t>Richard RAVENHULL</w:t>
      </w:r>
      <w:r>
        <w:t xml:space="preserve">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fl.1431)</w:t>
      </w:r>
    </w:p>
    <w:p w14:paraId="3B7AB943" w14:textId="77777777" w:rsidR="00E636F6" w:rsidRDefault="00E636F6" w:rsidP="00E636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Ravenhull</w:t>
      </w:r>
      <w:proofErr w:type="spellEnd"/>
      <w:r>
        <w:rPr>
          <w:rFonts w:cs="Times New Roman"/>
          <w:szCs w:val="24"/>
        </w:rPr>
        <w:t>.</w:t>
      </w:r>
    </w:p>
    <w:p w14:paraId="6E220240" w14:textId="77777777" w:rsidR="00E636F6" w:rsidRDefault="00E636F6" w:rsidP="00E636F6">
      <w:pPr>
        <w:pStyle w:val="NoSpacing"/>
        <w:rPr>
          <w:rFonts w:cs="Times New Roman"/>
          <w:szCs w:val="24"/>
        </w:rPr>
      </w:pPr>
    </w:p>
    <w:p w14:paraId="29BD32F5" w14:textId="77777777" w:rsidR="00E636F6" w:rsidRDefault="00E636F6" w:rsidP="00E636F6">
      <w:pPr>
        <w:pStyle w:val="NoSpacing"/>
        <w:rPr>
          <w:rFonts w:cs="Times New Roman"/>
          <w:szCs w:val="24"/>
        </w:rPr>
      </w:pPr>
    </w:p>
    <w:p w14:paraId="5A58B572" w14:textId="77777777" w:rsidR="00E636F6" w:rsidRDefault="00E636F6" w:rsidP="00E636F6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1835CB74" w14:textId="77777777" w:rsidR="00E636F6" w:rsidRDefault="00E636F6" w:rsidP="00E636F6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62CAF057" w14:textId="77777777" w:rsidR="00E636F6" w:rsidRDefault="00E636F6" w:rsidP="00E636F6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1E731339" w14:textId="77777777" w:rsidR="00E636F6" w:rsidRDefault="00E636F6" w:rsidP="00E636F6">
      <w:pPr>
        <w:pStyle w:val="NoSpacing"/>
        <w:ind w:left="1440"/>
      </w:pPr>
      <w:r>
        <w:t xml:space="preserve">small in Herefordshire, the taxes of a fifteenth and a tenth, payable at Martinmas, and a third of a fifteenth and a tenth due at Easter following.     </w:t>
      </w:r>
    </w:p>
    <w:p w14:paraId="3FB52E79" w14:textId="77777777" w:rsidR="00E636F6" w:rsidRDefault="00E636F6" w:rsidP="00E636F6">
      <w:pPr>
        <w:pStyle w:val="NoSpacing"/>
        <w:ind w:left="1440"/>
      </w:pPr>
      <w:r>
        <w:t>(C.F.R. 1430-37 p.67)</w:t>
      </w:r>
    </w:p>
    <w:p w14:paraId="24C4BDB6" w14:textId="77777777" w:rsidR="00E636F6" w:rsidRDefault="00E636F6" w:rsidP="00E636F6">
      <w:pPr>
        <w:pStyle w:val="NoSpacing"/>
      </w:pPr>
    </w:p>
    <w:p w14:paraId="2AAEBC38" w14:textId="77777777" w:rsidR="00E636F6" w:rsidRDefault="00E636F6" w:rsidP="00E636F6">
      <w:pPr>
        <w:pStyle w:val="NoSpacing"/>
      </w:pPr>
    </w:p>
    <w:p w14:paraId="0C7786AA" w14:textId="77777777" w:rsidR="00E636F6" w:rsidRDefault="00E636F6" w:rsidP="00E636F6">
      <w:pPr>
        <w:pStyle w:val="NoSpacing"/>
      </w:pPr>
      <w:r>
        <w:t>30 September 2024</w:t>
      </w:r>
    </w:p>
    <w:p w14:paraId="616C76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68905B" w14:textId="77777777" w:rsidR="00E636F6" w:rsidRDefault="00E636F6" w:rsidP="009139A6">
      <w:r>
        <w:separator/>
      </w:r>
    </w:p>
  </w:endnote>
  <w:endnote w:type="continuationSeparator" w:id="0">
    <w:p w14:paraId="2737BE60" w14:textId="77777777" w:rsidR="00E636F6" w:rsidRDefault="00E636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8DA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1D42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6F8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1743E5" w14:textId="77777777" w:rsidR="00E636F6" w:rsidRDefault="00E636F6" w:rsidP="009139A6">
      <w:r>
        <w:separator/>
      </w:r>
    </w:p>
  </w:footnote>
  <w:footnote w:type="continuationSeparator" w:id="0">
    <w:p w14:paraId="2B8BF934" w14:textId="77777777" w:rsidR="00E636F6" w:rsidRDefault="00E636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F186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067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00E8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F6"/>
    <w:rsid w:val="000666E0"/>
    <w:rsid w:val="002510B7"/>
    <w:rsid w:val="00270799"/>
    <w:rsid w:val="0041647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636F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D2657"/>
  <w15:chartTrackingRefBased/>
  <w15:docId w15:val="{82A87281-58EF-4002-9C46-17BA796F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2024-09-30T20:18:00Z</dcterms:created>
  <dcterms:modified xsi:type="dcterms:W3CDTF">2024-09-30T20:18:00Z</dcterms:modified>
</cp:coreProperties>
</file>