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E317E" w14:textId="77777777" w:rsidR="007B4D27" w:rsidRDefault="007B4D27" w:rsidP="007B4D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RAVEN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5AEDA84E" w14:textId="77777777" w:rsidR="007B4D27" w:rsidRDefault="007B4D27" w:rsidP="007B4D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Over.</w:t>
      </w:r>
    </w:p>
    <w:p w14:paraId="6A5EAA00" w14:textId="77777777" w:rsidR="007B4D27" w:rsidRDefault="007B4D27" w:rsidP="007B4D27">
      <w:pPr>
        <w:pStyle w:val="NoSpacing"/>
        <w:rPr>
          <w:rFonts w:cs="Times New Roman"/>
          <w:szCs w:val="24"/>
        </w:rPr>
      </w:pPr>
    </w:p>
    <w:p w14:paraId="4CACB0E5" w14:textId="77777777" w:rsidR="007B4D27" w:rsidRDefault="007B4D27" w:rsidP="007B4D27">
      <w:pPr>
        <w:pStyle w:val="NoSpacing"/>
        <w:rPr>
          <w:rFonts w:cs="Times New Roman"/>
          <w:szCs w:val="24"/>
        </w:rPr>
      </w:pPr>
    </w:p>
    <w:p w14:paraId="180B1471" w14:textId="77777777" w:rsidR="007B4D27" w:rsidRDefault="007B4D27" w:rsidP="007B4D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7C1BDEF5" w14:textId="77777777" w:rsidR="007B4D27" w:rsidRDefault="007B4D27" w:rsidP="007B4D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544547C7" w14:textId="77777777" w:rsidR="007B4D27" w:rsidRDefault="007B4D27" w:rsidP="007B4D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Cambridgeshire.</w:t>
      </w:r>
    </w:p>
    <w:p w14:paraId="00DF70FE" w14:textId="77777777" w:rsidR="007B4D27" w:rsidRDefault="007B4D27" w:rsidP="007B4D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p.159)</w:t>
      </w:r>
    </w:p>
    <w:p w14:paraId="16FE6FA2" w14:textId="77777777" w:rsidR="007B4D27" w:rsidRDefault="007B4D27" w:rsidP="007B4D27">
      <w:pPr>
        <w:pStyle w:val="NoSpacing"/>
        <w:rPr>
          <w:rFonts w:cs="Times New Roman"/>
          <w:szCs w:val="24"/>
        </w:rPr>
      </w:pPr>
    </w:p>
    <w:p w14:paraId="3A0D4589" w14:textId="77777777" w:rsidR="007B4D27" w:rsidRDefault="007B4D27" w:rsidP="007B4D27">
      <w:pPr>
        <w:pStyle w:val="NoSpacing"/>
        <w:rPr>
          <w:rFonts w:cs="Times New Roman"/>
          <w:szCs w:val="24"/>
        </w:rPr>
      </w:pPr>
    </w:p>
    <w:p w14:paraId="2A317A24" w14:textId="77777777" w:rsidR="007B4D27" w:rsidRDefault="007B4D27" w:rsidP="007B4D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December 2023</w:t>
      </w:r>
    </w:p>
    <w:p w14:paraId="6FE012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C79DD" w14:textId="77777777" w:rsidR="007B4D27" w:rsidRDefault="007B4D27" w:rsidP="009139A6">
      <w:r>
        <w:separator/>
      </w:r>
    </w:p>
  </w:endnote>
  <w:endnote w:type="continuationSeparator" w:id="0">
    <w:p w14:paraId="09ACD989" w14:textId="77777777" w:rsidR="007B4D27" w:rsidRDefault="007B4D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C71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6D4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2BC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1B6E3" w14:textId="77777777" w:rsidR="007B4D27" w:rsidRDefault="007B4D27" w:rsidP="009139A6">
      <w:r>
        <w:separator/>
      </w:r>
    </w:p>
  </w:footnote>
  <w:footnote w:type="continuationSeparator" w:id="0">
    <w:p w14:paraId="446815A0" w14:textId="77777777" w:rsidR="007B4D27" w:rsidRDefault="007B4D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608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D73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1C8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27"/>
    <w:rsid w:val="000666E0"/>
    <w:rsid w:val="002510B7"/>
    <w:rsid w:val="005C130B"/>
    <w:rsid w:val="007B4D2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9ECF6"/>
  <w15:chartTrackingRefBased/>
  <w15:docId w15:val="{07F8A6A8-F1C3-4F15-89CA-12CD0009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2023-12-27T20:41:00Z</dcterms:created>
  <dcterms:modified xsi:type="dcterms:W3CDTF">2023-12-27T20:41:00Z</dcterms:modified>
</cp:coreProperties>
</file>