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8FF6DA" w14:textId="77777777" w:rsidR="00671348" w:rsidRDefault="00671348" w:rsidP="00671348">
      <w:pPr>
        <w:pStyle w:val="NoSpacing"/>
      </w:pPr>
      <w:r>
        <w:rPr>
          <w:u w:val="single"/>
        </w:rPr>
        <w:t>Thomas RAVEN</w:t>
      </w:r>
      <w:r>
        <w:t xml:space="preserve">        (fl.1484)</w:t>
      </w:r>
    </w:p>
    <w:p w14:paraId="68FE0C51" w14:textId="77777777" w:rsidR="00671348" w:rsidRDefault="00671348" w:rsidP="00671348">
      <w:pPr>
        <w:pStyle w:val="NoSpacing"/>
      </w:pPr>
      <w:r>
        <w:t>of Rayleigh, Essex. Yeoman.</w:t>
      </w:r>
    </w:p>
    <w:p w14:paraId="752B7AD4" w14:textId="77777777" w:rsidR="00671348" w:rsidRDefault="00671348" w:rsidP="00671348">
      <w:pPr>
        <w:pStyle w:val="NoSpacing"/>
      </w:pPr>
    </w:p>
    <w:p w14:paraId="20141D70" w14:textId="77777777" w:rsidR="00671348" w:rsidRDefault="00671348" w:rsidP="00671348">
      <w:pPr>
        <w:pStyle w:val="NoSpacing"/>
      </w:pPr>
    </w:p>
    <w:p w14:paraId="3EBA266F" w14:textId="77777777" w:rsidR="00671348" w:rsidRDefault="00671348" w:rsidP="00671348">
      <w:pPr>
        <w:pStyle w:val="NoSpacing"/>
        <w:ind w:left="1440" w:hanging="720"/>
      </w:pPr>
      <w:r>
        <w:t>1484</w:t>
      </w:r>
      <w:r>
        <w:tab/>
        <w:t xml:space="preserve">Ralph </w:t>
      </w:r>
      <w:proofErr w:type="spellStart"/>
      <w:r>
        <w:t>Shawe</w:t>
      </w:r>
      <w:proofErr w:type="spellEnd"/>
      <w:r>
        <w:t xml:space="preserve">, clerk(q.v.), brought a plaint of trespass in a park and taking against him, John </w:t>
      </w:r>
      <w:proofErr w:type="spellStart"/>
      <w:r>
        <w:t>Kynge</w:t>
      </w:r>
      <w:proofErr w:type="spellEnd"/>
      <w:r>
        <w:t xml:space="preserve"> of </w:t>
      </w:r>
      <w:proofErr w:type="spellStart"/>
      <w:r>
        <w:t>Tillingham</w:t>
      </w:r>
      <w:proofErr w:type="spellEnd"/>
      <w:r>
        <w:t>(q.v.) and Henry Lynton of Rayleigh(q.v.).</w:t>
      </w:r>
    </w:p>
    <w:p w14:paraId="06613483" w14:textId="77777777" w:rsidR="00671348" w:rsidRDefault="00671348" w:rsidP="00671348">
      <w:pPr>
        <w:pStyle w:val="NoSpacing"/>
        <w:ind w:left="720" w:firstLine="720"/>
      </w:pPr>
      <w:r>
        <w:t>(</w:t>
      </w:r>
      <w:hyperlink r:id="rId6" w:history="1">
        <w:r w:rsidRPr="002F68F7">
          <w:rPr>
            <w:rStyle w:val="Hyperlink"/>
          </w:rPr>
          <w:t>http://aalt.law.uh.edu/Indices/CP40Indices/CP40no888Pl.htm</w:t>
        </w:r>
      </w:hyperlink>
      <w:r>
        <w:t>)</w:t>
      </w:r>
    </w:p>
    <w:p w14:paraId="5A28444E" w14:textId="77777777" w:rsidR="00671348" w:rsidRDefault="00671348" w:rsidP="00671348">
      <w:pPr>
        <w:pStyle w:val="NoSpacing"/>
      </w:pPr>
    </w:p>
    <w:p w14:paraId="55D13F73" w14:textId="77777777" w:rsidR="00671348" w:rsidRDefault="00671348" w:rsidP="00671348">
      <w:pPr>
        <w:pStyle w:val="NoSpacing"/>
      </w:pPr>
    </w:p>
    <w:p w14:paraId="577BF3D2" w14:textId="77777777" w:rsidR="00671348" w:rsidRDefault="00671348" w:rsidP="00671348">
      <w:pPr>
        <w:pStyle w:val="NoSpacing"/>
      </w:pPr>
      <w:r>
        <w:t>1 January 2019</w:t>
      </w:r>
    </w:p>
    <w:p w14:paraId="6D81E681" w14:textId="77777777" w:rsidR="006B2F86" w:rsidRPr="00E71FC3" w:rsidRDefault="0067134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CF22D1" w14:textId="77777777" w:rsidR="00671348" w:rsidRDefault="00671348" w:rsidP="00E71FC3">
      <w:pPr>
        <w:spacing w:after="0" w:line="240" w:lineRule="auto"/>
      </w:pPr>
      <w:r>
        <w:separator/>
      </w:r>
    </w:p>
  </w:endnote>
  <w:endnote w:type="continuationSeparator" w:id="0">
    <w:p w14:paraId="68CE99DB" w14:textId="77777777" w:rsidR="00671348" w:rsidRDefault="006713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F812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74CCBD" w14:textId="77777777" w:rsidR="00671348" w:rsidRDefault="00671348" w:rsidP="00E71FC3">
      <w:pPr>
        <w:spacing w:after="0" w:line="240" w:lineRule="auto"/>
      </w:pPr>
      <w:r>
        <w:separator/>
      </w:r>
    </w:p>
  </w:footnote>
  <w:footnote w:type="continuationSeparator" w:id="0">
    <w:p w14:paraId="20F8FEAD" w14:textId="77777777" w:rsidR="00671348" w:rsidRDefault="006713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348"/>
    <w:rsid w:val="001A7C09"/>
    <w:rsid w:val="00577BD5"/>
    <w:rsid w:val="00656CBA"/>
    <w:rsid w:val="00671348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5DFCD"/>
  <w15:chartTrackingRefBased/>
  <w15:docId w15:val="{CBE87A40-55CB-4516-B663-21A30A75C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713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2019-01-03T21:20:00Z</dcterms:created>
  <dcterms:modified xsi:type="dcterms:W3CDTF">2019-01-03T21:21:00Z</dcterms:modified>
</cp:coreProperties>
</file>