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DB2D9" w14:textId="77777777" w:rsidR="00EA0E92" w:rsidRDefault="00EA0E92" w:rsidP="00EA0E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RAVEN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66032870" w14:textId="77777777" w:rsidR="00EA0E92" w:rsidRDefault="00EA0E92" w:rsidP="00EA0E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Draper.</w:t>
      </w:r>
    </w:p>
    <w:p w14:paraId="22334966" w14:textId="77777777" w:rsidR="00EA0E92" w:rsidRDefault="00EA0E92" w:rsidP="00EA0E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93996F" w14:textId="77777777" w:rsidR="00EA0E92" w:rsidRDefault="00EA0E92" w:rsidP="00EA0E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7206D3" w14:textId="77777777" w:rsidR="00EA0E92" w:rsidRDefault="00EA0E92" w:rsidP="00EA0E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occurs in the Plea Rolls.</w:t>
      </w:r>
    </w:p>
    <w:p w14:paraId="2A7C9BC7" w14:textId="77777777" w:rsidR="00EA0E92" w:rsidRDefault="00EA0E92" w:rsidP="00EA0E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970F3F1" w14:textId="77777777" w:rsidR="00EA0E92" w:rsidRDefault="00EA0E92" w:rsidP="00EA0E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4B2570" w14:textId="77777777" w:rsidR="00EA0E92" w:rsidRDefault="00EA0E92" w:rsidP="00EA0E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E81F10" w14:textId="77777777" w:rsidR="00EA0E92" w:rsidRDefault="00EA0E92" w:rsidP="00EA0E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January 2022</w:t>
      </w:r>
    </w:p>
    <w:p w14:paraId="3A91AE8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CEA2C" w14:textId="77777777" w:rsidR="00EA0E92" w:rsidRDefault="00EA0E92" w:rsidP="009139A6">
      <w:r>
        <w:separator/>
      </w:r>
    </w:p>
  </w:endnote>
  <w:endnote w:type="continuationSeparator" w:id="0">
    <w:p w14:paraId="009C45DF" w14:textId="77777777" w:rsidR="00EA0E92" w:rsidRDefault="00EA0E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C19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BCC9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BEE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1791E" w14:textId="77777777" w:rsidR="00EA0E92" w:rsidRDefault="00EA0E92" w:rsidP="009139A6">
      <w:r>
        <w:separator/>
      </w:r>
    </w:p>
  </w:footnote>
  <w:footnote w:type="continuationSeparator" w:id="0">
    <w:p w14:paraId="345468DD" w14:textId="77777777" w:rsidR="00EA0E92" w:rsidRDefault="00EA0E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3A2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679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813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E9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A0E9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765C0"/>
  <w15:chartTrackingRefBased/>
  <w15:docId w15:val="{D22E1D70-A120-4C5C-AD8E-41B97E11A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A0E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2022-01-22T19:49:00Z</dcterms:created>
  <dcterms:modified xsi:type="dcterms:W3CDTF">2022-01-22T19:50:00Z</dcterms:modified>
</cp:coreProperties>
</file>