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9D22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RAVEN</w:t>
      </w: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D42FA70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Wheatley, </w:t>
      </w: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Husbandman.</w:t>
      </w:r>
    </w:p>
    <w:p w14:paraId="0D8E99C5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2ADD071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224987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Latton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Richard Broun of</w:t>
      </w:r>
    </w:p>
    <w:p w14:paraId="2B6BAF03" w14:textId="77777777" w:rsidR="00C46A09" w:rsidRPr="00C46A09" w:rsidRDefault="00C46A09" w:rsidP="00C46A09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Bucklebury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Berkshire(q.v.), Henry Millen of </w:t>
      </w: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Crendon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Buckinghamshire(q.v.), George </w:t>
      </w: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Trotte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Colnbrook(q.v.) and William </w:t>
      </w:r>
      <w:proofErr w:type="spellStart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Pakyngton</w:t>
      </w:r>
      <w:proofErr w:type="spellEnd"/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Colnbrook(q.v.).</w:t>
      </w:r>
    </w:p>
    <w:p w14:paraId="5D25E04D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46A09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C46A09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111ADE7D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ED62632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841C44" w14:textId="77777777" w:rsidR="00C46A09" w:rsidRPr="00C46A09" w:rsidRDefault="00C46A09" w:rsidP="00C46A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46A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27 June 2021</w:t>
      </w:r>
    </w:p>
    <w:p w14:paraId="1365357E" w14:textId="77777777" w:rsidR="00BA00AB" w:rsidRPr="00C46A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46A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B5E67" w14:textId="77777777" w:rsidR="00C46A09" w:rsidRDefault="00C46A09" w:rsidP="009139A6">
      <w:r>
        <w:separator/>
      </w:r>
    </w:p>
  </w:endnote>
  <w:endnote w:type="continuationSeparator" w:id="0">
    <w:p w14:paraId="7F536F3E" w14:textId="77777777" w:rsidR="00C46A09" w:rsidRDefault="00C46A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F2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BE5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69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1D3B4" w14:textId="77777777" w:rsidR="00C46A09" w:rsidRDefault="00C46A09" w:rsidP="009139A6">
      <w:r>
        <w:separator/>
      </w:r>
    </w:p>
  </w:footnote>
  <w:footnote w:type="continuationSeparator" w:id="0">
    <w:p w14:paraId="0998F4D8" w14:textId="77777777" w:rsidR="00C46A09" w:rsidRDefault="00C46A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F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DEC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FD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0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6A0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61754"/>
  <w15:chartTrackingRefBased/>
  <w15:docId w15:val="{017796C5-1112-4BD4-A0D6-BDD8B841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6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2021-07-25T19:02:00Z</dcterms:created>
  <dcterms:modified xsi:type="dcterms:W3CDTF">2021-07-25T19:03:00Z</dcterms:modified>
</cp:coreProperties>
</file>