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50FE2" w14:textId="77777777" w:rsidR="00655AD3" w:rsidRDefault="00655AD3" w:rsidP="00655A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RAVEN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B8F2C97" w14:textId="77777777" w:rsidR="00655AD3" w:rsidRDefault="00655AD3" w:rsidP="00655A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AE6E60" w14:textId="77777777" w:rsidR="00655AD3" w:rsidRDefault="00655AD3" w:rsidP="00655A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D4AB0" w14:textId="77777777" w:rsidR="00655AD3" w:rsidRDefault="00655AD3" w:rsidP="00655A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Great Carlton,</w:t>
      </w:r>
    </w:p>
    <w:p w14:paraId="32B73EC5" w14:textId="77777777" w:rsidR="00655AD3" w:rsidRDefault="00655AD3" w:rsidP="00655A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into lands of the late Sir William Hopton(q.v.).</w:t>
      </w:r>
    </w:p>
    <w:p w14:paraId="3AEFD692" w14:textId="77777777" w:rsidR="00655AD3" w:rsidRDefault="00655AD3" w:rsidP="00655AD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(“Calendar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077210" w14:textId="77777777" w:rsidR="00655AD3" w:rsidRDefault="00655AD3" w:rsidP="00655AD3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1483-5”,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p.7)</w:t>
      </w:r>
    </w:p>
    <w:p w14:paraId="1EAF8D2E" w14:textId="77777777" w:rsidR="00655AD3" w:rsidRDefault="00655AD3" w:rsidP="00655AD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FC7EE7C" w14:textId="77777777" w:rsidR="00655AD3" w:rsidRDefault="00655AD3" w:rsidP="00655AD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414DD8B" w14:textId="77777777" w:rsidR="00655AD3" w:rsidRPr="001B1923" w:rsidRDefault="00655AD3" w:rsidP="00655AD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June 2021</w:t>
      </w:r>
    </w:p>
    <w:p w14:paraId="314FB390" w14:textId="6F83F6CF" w:rsidR="00BA00AB" w:rsidRPr="00655AD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55A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5637B" w14:textId="77777777" w:rsidR="00655AD3" w:rsidRDefault="00655AD3" w:rsidP="009139A6">
      <w:r>
        <w:separator/>
      </w:r>
    </w:p>
  </w:endnote>
  <w:endnote w:type="continuationSeparator" w:id="0">
    <w:p w14:paraId="73D4E75A" w14:textId="77777777" w:rsidR="00655AD3" w:rsidRDefault="00655A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664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7C3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44D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87453" w14:textId="77777777" w:rsidR="00655AD3" w:rsidRDefault="00655AD3" w:rsidP="009139A6">
      <w:r>
        <w:separator/>
      </w:r>
    </w:p>
  </w:footnote>
  <w:footnote w:type="continuationSeparator" w:id="0">
    <w:p w14:paraId="07A8C6B4" w14:textId="77777777" w:rsidR="00655AD3" w:rsidRDefault="00655A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C39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94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E9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D3"/>
    <w:rsid w:val="000666E0"/>
    <w:rsid w:val="002510B7"/>
    <w:rsid w:val="005C130B"/>
    <w:rsid w:val="00655AD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D3BC"/>
  <w15:chartTrackingRefBased/>
  <w15:docId w15:val="{55B16303-049D-45A6-9887-375E518C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2021-06-25T15:16:00Z</dcterms:created>
  <dcterms:modified xsi:type="dcterms:W3CDTF">2021-06-25T15:17:00Z</dcterms:modified>
</cp:coreProperties>
</file>