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B8F644" w14:textId="77777777" w:rsidR="00764568" w:rsidRDefault="00764568" w:rsidP="007645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RAVEN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1DCC586F" w14:textId="77777777" w:rsidR="00764568" w:rsidRDefault="00764568" w:rsidP="007645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Garendon</w:t>
      </w:r>
      <w:proofErr w:type="spellEnd"/>
      <w:r>
        <w:rPr>
          <w:rFonts w:cs="Times New Roman"/>
          <w:szCs w:val="24"/>
        </w:rPr>
        <w:t xml:space="preserve"> Abbey.</w:t>
      </w:r>
    </w:p>
    <w:p w14:paraId="436969F9" w14:textId="77777777" w:rsidR="00764568" w:rsidRDefault="00764568" w:rsidP="00764568">
      <w:pPr>
        <w:pStyle w:val="NoSpacing"/>
        <w:rPr>
          <w:rFonts w:cs="Times New Roman"/>
          <w:szCs w:val="24"/>
        </w:rPr>
      </w:pPr>
    </w:p>
    <w:p w14:paraId="3E135285" w14:textId="77777777" w:rsidR="00764568" w:rsidRDefault="00764568" w:rsidP="00764568">
      <w:pPr>
        <w:pStyle w:val="NoSpacing"/>
        <w:rPr>
          <w:rFonts w:cs="Times New Roman"/>
          <w:szCs w:val="24"/>
        </w:rPr>
      </w:pPr>
    </w:p>
    <w:p w14:paraId="065182B9" w14:textId="77777777" w:rsidR="00764568" w:rsidRDefault="00764568" w:rsidP="007645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>He was ordained priest in the conventual church of the Dominicans</w:t>
      </w:r>
    </w:p>
    <w:p w14:paraId="0010B4D9" w14:textId="77777777" w:rsidR="00764568" w:rsidRDefault="00764568" w:rsidP="007645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York.</w:t>
      </w:r>
    </w:p>
    <w:p w14:paraId="1BF6A0CE" w14:textId="77777777" w:rsidR="00764568" w:rsidRDefault="00764568" w:rsidP="007645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proofErr w:type="gramStart"/>
      <w:r>
        <w:rPr>
          <w:rFonts w:cs="Times New Roman"/>
          <w:szCs w:val="24"/>
        </w:rPr>
        <w:t>ed.David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p.2)</w:t>
      </w:r>
    </w:p>
    <w:p w14:paraId="5F83CC9C" w14:textId="77777777" w:rsidR="00764568" w:rsidRDefault="00764568" w:rsidP="00764568">
      <w:pPr>
        <w:pStyle w:val="NoSpacing"/>
        <w:rPr>
          <w:rFonts w:cs="Times New Roman"/>
          <w:szCs w:val="24"/>
        </w:rPr>
      </w:pPr>
    </w:p>
    <w:p w14:paraId="5E4D78FA" w14:textId="77777777" w:rsidR="00764568" w:rsidRDefault="00764568" w:rsidP="00764568">
      <w:pPr>
        <w:pStyle w:val="NoSpacing"/>
        <w:rPr>
          <w:rFonts w:cs="Times New Roman"/>
          <w:szCs w:val="24"/>
        </w:rPr>
      </w:pPr>
    </w:p>
    <w:p w14:paraId="5D26F5C5" w14:textId="77777777" w:rsidR="00764568" w:rsidRDefault="00764568" w:rsidP="007645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December 2024</w:t>
      </w:r>
    </w:p>
    <w:p w14:paraId="355148E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AF1241" w14:textId="77777777" w:rsidR="00764568" w:rsidRDefault="00764568" w:rsidP="009139A6">
      <w:r>
        <w:separator/>
      </w:r>
    </w:p>
  </w:endnote>
  <w:endnote w:type="continuationSeparator" w:id="0">
    <w:p w14:paraId="42B4D4AD" w14:textId="77777777" w:rsidR="00764568" w:rsidRDefault="007645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4DB1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E439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A64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E0E3E9" w14:textId="77777777" w:rsidR="00764568" w:rsidRDefault="00764568" w:rsidP="009139A6">
      <w:r>
        <w:separator/>
      </w:r>
    </w:p>
  </w:footnote>
  <w:footnote w:type="continuationSeparator" w:id="0">
    <w:p w14:paraId="7E092043" w14:textId="77777777" w:rsidR="00764568" w:rsidRDefault="007645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5631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CFA4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B33C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68"/>
    <w:rsid w:val="000666E0"/>
    <w:rsid w:val="001403F3"/>
    <w:rsid w:val="002510B7"/>
    <w:rsid w:val="00270799"/>
    <w:rsid w:val="005C130B"/>
    <w:rsid w:val="00764568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EA11D"/>
  <w15:chartTrackingRefBased/>
  <w15:docId w15:val="{D0D88F56-DFEF-478D-99A6-EFC2B651C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2024-12-23T21:21:00Z</dcterms:created>
  <dcterms:modified xsi:type="dcterms:W3CDTF">2024-12-23T21:22:00Z</dcterms:modified>
</cp:coreProperties>
</file>