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D62719" w14:textId="77777777" w:rsidR="0041635D" w:rsidRDefault="0041635D" w:rsidP="0041635D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RAUYN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32A6A008" w14:textId="77777777" w:rsidR="0041635D" w:rsidRDefault="0041635D" w:rsidP="0041635D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of Whalley, Lancashire. Yeoman.</w:t>
      </w:r>
    </w:p>
    <w:p w14:paraId="3D56245B" w14:textId="77777777" w:rsidR="0041635D" w:rsidRDefault="0041635D" w:rsidP="0041635D">
      <w:pPr>
        <w:pStyle w:val="NoSpacing"/>
        <w:jc w:val="both"/>
        <w:rPr>
          <w:rFonts w:cs="Times New Roman"/>
          <w:szCs w:val="24"/>
        </w:rPr>
      </w:pPr>
    </w:p>
    <w:p w14:paraId="2CBD870C" w14:textId="77777777" w:rsidR="0041635D" w:rsidRDefault="0041635D" w:rsidP="0041635D">
      <w:pPr>
        <w:pStyle w:val="NoSpacing"/>
        <w:jc w:val="both"/>
        <w:rPr>
          <w:rFonts w:cs="Times New Roman"/>
          <w:szCs w:val="24"/>
        </w:rPr>
      </w:pPr>
    </w:p>
    <w:p w14:paraId="7DF29A31" w14:textId="77777777" w:rsidR="0041635D" w:rsidRDefault="0041635D" w:rsidP="0041635D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>Christopher Parsons, clerk(q.v.), brought a plaint of trespass, taking and</w:t>
      </w:r>
    </w:p>
    <w:p w14:paraId="5F124AE7" w14:textId="77777777" w:rsidR="0041635D" w:rsidRDefault="0041635D" w:rsidP="0041635D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assault against him and at least 32 others.</w:t>
      </w:r>
    </w:p>
    <w:p w14:paraId="5BD0588F" w14:textId="77777777" w:rsidR="0041635D" w:rsidRDefault="0041635D" w:rsidP="0041635D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>
          <w:rPr>
            <w:rStyle w:val="Hyperlink"/>
            <w:rFonts w:cs="Times New Roman"/>
            <w:szCs w:val="24"/>
          </w:rPr>
          <w:t xml:space="preserve">http://aalt.law.uh.edu/Indices/CP40Indices/CP40no883Pl.htm  </w:t>
        </w:r>
      </w:hyperlink>
      <w:r>
        <w:rPr>
          <w:rFonts w:cs="Times New Roman"/>
          <w:szCs w:val="24"/>
        </w:rPr>
        <w:t>)</w:t>
      </w:r>
    </w:p>
    <w:p w14:paraId="62E23B37" w14:textId="77777777" w:rsidR="0041635D" w:rsidRDefault="0041635D" w:rsidP="0041635D">
      <w:pPr>
        <w:pStyle w:val="NoSpacing"/>
        <w:jc w:val="both"/>
        <w:rPr>
          <w:rFonts w:cs="Times New Roman"/>
          <w:szCs w:val="24"/>
        </w:rPr>
      </w:pPr>
    </w:p>
    <w:p w14:paraId="1C06A1F2" w14:textId="77777777" w:rsidR="0041635D" w:rsidRDefault="0041635D" w:rsidP="0041635D">
      <w:pPr>
        <w:pStyle w:val="NoSpacing"/>
        <w:jc w:val="both"/>
        <w:rPr>
          <w:rFonts w:cs="Times New Roman"/>
          <w:szCs w:val="24"/>
        </w:rPr>
      </w:pPr>
    </w:p>
    <w:p w14:paraId="457F8925" w14:textId="77777777" w:rsidR="0041635D" w:rsidRDefault="0041635D" w:rsidP="0041635D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21 October 2022</w:t>
      </w:r>
    </w:p>
    <w:p w14:paraId="54D65AB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466A43" w14:textId="77777777" w:rsidR="0041635D" w:rsidRDefault="0041635D" w:rsidP="009139A6">
      <w:r>
        <w:separator/>
      </w:r>
    </w:p>
  </w:endnote>
  <w:endnote w:type="continuationSeparator" w:id="0">
    <w:p w14:paraId="4CA8D3D8" w14:textId="77777777" w:rsidR="0041635D" w:rsidRDefault="0041635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7ADA6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A9468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AB0F9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63A8B3" w14:textId="77777777" w:rsidR="0041635D" w:rsidRDefault="0041635D" w:rsidP="009139A6">
      <w:r>
        <w:separator/>
      </w:r>
    </w:p>
  </w:footnote>
  <w:footnote w:type="continuationSeparator" w:id="0">
    <w:p w14:paraId="4585C1E1" w14:textId="77777777" w:rsidR="0041635D" w:rsidRDefault="0041635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89301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C96AE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41EC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635D"/>
    <w:rsid w:val="000666E0"/>
    <w:rsid w:val="002510B7"/>
    <w:rsid w:val="0041635D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216F58"/>
  <w15:chartTrackingRefBased/>
  <w15:docId w15:val="{643656D5-E732-4E59-8031-09FA25CC4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41635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49</Words>
  <Characters>280</Characters>
  <Application>Microsoft Office Word</Application>
  <DocSecurity>0</DocSecurity>
  <Lines>2</Lines>
  <Paragraphs>1</Paragraphs>
  <ScaleCrop>false</ScaleCrop>
  <Company/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2022-12-22T14:56:00Z</dcterms:created>
  <dcterms:modified xsi:type="dcterms:W3CDTF">2022-12-22T14:56:00Z</dcterms:modified>
</cp:coreProperties>
</file>