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7B5D4" w14:textId="77777777" w:rsidR="007743A9" w:rsidRDefault="007743A9" w:rsidP="007743A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RAUSKNELL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788755D0" w14:textId="77777777" w:rsidR="007743A9" w:rsidRDefault="007743A9" w:rsidP="007743A9">
      <w:pPr>
        <w:pStyle w:val="NoSpacing"/>
        <w:rPr>
          <w:rFonts w:eastAsia="Times New Roman" w:cs="Times New Roman"/>
          <w:szCs w:val="24"/>
        </w:rPr>
      </w:pPr>
    </w:p>
    <w:p w14:paraId="7AF3F78F" w14:textId="77777777" w:rsidR="007743A9" w:rsidRDefault="007743A9" w:rsidP="007743A9">
      <w:pPr>
        <w:pStyle w:val="NoSpacing"/>
        <w:rPr>
          <w:rFonts w:eastAsia="Times New Roman" w:cs="Times New Roman"/>
          <w:szCs w:val="24"/>
        </w:rPr>
      </w:pPr>
    </w:p>
    <w:p w14:paraId="7C6D1179" w14:textId="77777777" w:rsidR="007743A9" w:rsidRDefault="007743A9" w:rsidP="007743A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31 Aug.1484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</w:t>
      </w:r>
      <w:proofErr w:type="spellStart"/>
      <w:r>
        <w:rPr>
          <w:rFonts w:eastAsia="Times New Roman" w:cs="Times New Roman"/>
          <w:szCs w:val="24"/>
        </w:rPr>
        <w:t>Tregony</w:t>
      </w:r>
      <w:proofErr w:type="spellEnd"/>
      <w:r>
        <w:rPr>
          <w:rFonts w:eastAsia="Times New Roman" w:cs="Times New Roman"/>
          <w:szCs w:val="24"/>
        </w:rPr>
        <w:t xml:space="preserve"> Borough,</w:t>
      </w:r>
    </w:p>
    <w:p w14:paraId="7F4437C7" w14:textId="77777777" w:rsidR="007743A9" w:rsidRDefault="007743A9" w:rsidP="007743A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Cornwall, 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if Thomas </w:t>
      </w:r>
      <w:proofErr w:type="spellStart"/>
      <w:r>
        <w:rPr>
          <w:rFonts w:eastAsia="Times New Roman" w:cs="Times New Roman"/>
          <w:szCs w:val="24"/>
        </w:rPr>
        <w:t>Kyllygrewe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771CD1FD" w14:textId="77777777" w:rsidR="007743A9" w:rsidRDefault="007743A9" w:rsidP="007743A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7B0CB20" w14:textId="77777777" w:rsidR="007743A9" w:rsidRDefault="007743A9" w:rsidP="007743A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p.80)</w:t>
      </w:r>
    </w:p>
    <w:p w14:paraId="446D59F9" w14:textId="77777777" w:rsidR="007743A9" w:rsidRDefault="007743A9" w:rsidP="007743A9">
      <w:pPr>
        <w:pStyle w:val="NoSpacing"/>
        <w:rPr>
          <w:rFonts w:eastAsia="Times New Roman" w:cs="Times New Roman"/>
          <w:szCs w:val="24"/>
        </w:rPr>
      </w:pPr>
    </w:p>
    <w:p w14:paraId="32218D02" w14:textId="77777777" w:rsidR="007743A9" w:rsidRDefault="007743A9" w:rsidP="007743A9">
      <w:pPr>
        <w:pStyle w:val="NoSpacing"/>
        <w:rPr>
          <w:rFonts w:eastAsia="Times New Roman" w:cs="Times New Roman"/>
          <w:szCs w:val="24"/>
        </w:rPr>
      </w:pPr>
    </w:p>
    <w:p w14:paraId="4C2B609D" w14:textId="77777777" w:rsidR="007743A9" w:rsidRDefault="007743A9" w:rsidP="007743A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June 2023</w:t>
      </w:r>
    </w:p>
    <w:p w14:paraId="3607549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F1653" w14:textId="77777777" w:rsidR="007743A9" w:rsidRDefault="007743A9" w:rsidP="009139A6">
      <w:r>
        <w:separator/>
      </w:r>
    </w:p>
  </w:endnote>
  <w:endnote w:type="continuationSeparator" w:id="0">
    <w:p w14:paraId="02AB6581" w14:textId="77777777" w:rsidR="007743A9" w:rsidRDefault="007743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A3E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CEF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3CE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3E171" w14:textId="77777777" w:rsidR="007743A9" w:rsidRDefault="007743A9" w:rsidP="009139A6">
      <w:r>
        <w:separator/>
      </w:r>
    </w:p>
  </w:footnote>
  <w:footnote w:type="continuationSeparator" w:id="0">
    <w:p w14:paraId="75B73AE0" w14:textId="77777777" w:rsidR="007743A9" w:rsidRDefault="007743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AA1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0F5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B06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A9"/>
    <w:rsid w:val="000666E0"/>
    <w:rsid w:val="002510B7"/>
    <w:rsid w:val="005C130B"/>
    <w:rsid w:val="007743A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D3834"/>
  <w15:chartTrackingRefBased/>
  <w15:docId w15:val="{ADBF64B8-64C8-4DE6-8001-0A1ACF286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2023-06-14T20:53:00Z</dcterms:created>
  <dcterms:modified xsi:type="dcterms:W3CDTF">2023-06-14T20:53:00Z</dcterms:modified>
</cp:coreProperties>
</file>