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C5F7F" w14:textId="65D49D67" w:rsidR="001D2EA6" w:rsidRDefault="001D2EA6" w:rsidP="001D2E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RAUNSO</w:t>
      </w:r>
      <w:r w:rsidR="00AC4433">
        <w:rPr>
          <w:rFonts w:ascii="Times New Roman" w:hAnsi="Times New Roman" w:cs="Times New Roman"/>
          <w:sz w:val="24"/>
          <w:szCs w:val="24"/>
          <w:u w:val="single"/>
        </w:rPr>
        <w:t>N (RAWNSON)</w:t>
      </w:r>
      <w:r>
        <w:rPr>
          <w:rFonts w:ascii="Times New Roman" w:hAnsi="Times New Roman" w:cs="Times New Roman"/>
          <w:sz w:val="24"/>
          <w:szCs w:val="24"/>
        </w:rPr>
        <w:t xml:space="preserve">      (fl.1471)</w:t>
      </w:r>
    </w:p>
    <w:p w14:paraId="7FF84AF9" w14:textId="3619D08B" w:rsidR="001D2EA6" w:rsidRDefault="001D2EA6" w:rsidP="001D2E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0D86E3EA" w14:textId="0AE23A67" w:rsidR="004536BF" w:rsidRDefault="004536BF" w:rsidP="001D2E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E72799" w14:textId="75E6CDD1" w:rsidR="004536BF" w:rsidRDefault="004536BF" w:rsidP="001D2E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72BA15" w14:textId="0DA91C97" w:rsidR="004536BF" w:rsidRPr="004536BF" w:rsidRDefault="004536BF" w:rsidP="001D2E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[He may be the same person as Walter Raunsom of London, cutler(q.v.)]</w:t>
      </w:r>
    </w:p>
    <w:p w14:paraId="7361295E" w14:textId="77777777" w:rsidR="001D2EA6" w:rsidRDefault="001D2EA6" w:rsidP="001D2E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7CDF2D" w14:textId="1FE42277" w:rsidR="001D2EA6" w:rsidRDefault="001D2EA6" w:rsidP="001D2E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0AFBA9" w14:textId="1A3BC7BB" w:rsidR="00AC4433" w:rsidRDefault="00AC4433" w:rsidP="001D2E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1470-1</w:t>
      </w:r>
      <w:r>
        <w:rPr>
          <w:rFonts w:ascii="Times New Roman" w:hAnsi="Times New Roman" w:cs="Times New Roman"/>
          <w:sz w:val="24"/>
          <w:szCs w:val="24"/>
        </w:rPr>
        <w:tab/>
        <w:t>He had an apprentice, called Richard Edmond(q.v.).</w:t>
      </w:r>
    </w:p>
    <w:p w14:paraId="0269FECB" w14:textId="58E2A41C" w:rsidR="00AC4433" w:rsidRPr="00AC4433" w:rsidRDefault="00AC4433" w:rsidP="00AC4433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(“History of the Cutlers’ Company of London and of the Minor Cutlery Crafts, With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Biographical Notices of Early London Cutlers” by Charles Welch vol.I published by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Cutlers’ Company 1916 p.</w:t>
      </w:r>
      <w:r>
        <w:rPr>
          <w:rFonts w:ascii="Times New Roman" w:eastAsia="Times New Roman" w:hAnsi="Times New Roman" w:cs="Times New Roman"/>
          <w:sz w:val="24"/>
          <w:szCs w:val="24"/>
        </w:rPr>
        <w:t>363)</w:t>
      </w:r>
    </w:p>
    <w:p w14:paraId="5E8AAE11" w14:textId="77777777" w:rsidR="001D2EA6" w:rsidRDefault="001D2EA6" w:rsidP="001D2E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1471</w:t>
      </w:r>
      <w:r>
        <w:rPr>
          <w:rFonts w:ascii="Times New Roman" w:hAnsi="Times New Roman" w:cs="Times New Roman"/>
          <w:sz w:val="24"/>
          <w:szCs w:val="24"/>
        </w:rPr>
        <w:tab/>
        <w:t>He took on an apprentice, John Petir(q.v.).</w:t>
      </w:r>
    </w:p>
    <w:p w14:paraId="0944B199" w14:textId="77777777" w:rsidR="001D2EA6" w:rsidRDefault="001D2EA6" w:rsidP="001D2E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2B5DF1E1" w14:textId="77777777" w:rsidR="001D2EA6" w:rsidRDefault="001D2EA6" w:rsidP="001D2E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152086" w14:textId="77777777" w:rsidR="001D2EA6" w:rsidRDefault="001D2EA6" w:rsidP="001D2E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8DA214" w14:textId="09BEA436" w:rsidR="001D2EA6" w:rsidRDefault="001D2EA6" w:rsidP="001D2E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April 2022</w:t>
      </w:r>
    </w:p>
    <w:p w14:paraId="71AE5D84" w14:textId="6882E5B6" w:rsidR="00AC4433" w:rsidRDefault="00AC4433" w:rsidP="001D2E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February 2023</w:t>
      </w:r>
    </w:p>
    <w:p w14:paraId="09788C4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38271" w14:textId="77777777" w:rsidR="0088684E" w:rsidRDefault="0088684E" w:rsidP="009139A6">
      <w:r>
        <w:separator/>
      </w:r>
    </w:p>
  </w:endnote>
  <w:endnote w:type="continuationSeparator" w:id="0">
    <w:p w14:paraId="3AA5D167" w14:textId="77777777" w:rsidR="0088684E" w:rsidRDefault="008868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37C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394F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FD7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55BE7" w14:textId="77777777" w:rsidR="0088684E" w:rsidRDefault="0088684E" w:rsidP="009139A6">
      <w:r>
        <w:separator/>
      </w:r>
    </w:p>
  </w:footnote>
  <w:footnote w:type="continuationSeparator" w:id="0">
    <w:p w14:paraId="547A5922" w14:textId="77777777" w:rsidR="0088684E" w:rsidRDefault="008868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DD1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485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2FD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EA6"/>
    <w:rsid w:val="000666E0"/>
    <w:rsid w:val="001D2EA6"/>
    <w:rsid w:val="002510B7"/>
    <w:rsid w:val="004536BF"/>
    <w:rsid w:val="005C130B"/>
    <w:rsid w:val="00826F5C"/>
    <w:rsid w:val="0088684E"/>
    <w:rsid w:val="009139A6"/>
    <w:rsid w:val="009448BB"/>
    <w:rsid w:val="00A3176C"/>
    <w:rsid w:val="00AC4433"/>
    <w:rsid w:val="00AE65F8"/>
    <w:rsid w:val="00B10BE0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9A5C3"/>
  <w15:chartTrackingRefBased/>
  <w15:docId w15:val="{E206A6A3-328E-40E9-9212-2CA7F8E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2022-04-27T13:16:00Z</dcterms:created>
  <dcterms:modified xsi:type="dcterms:W3CDTF">2023-02-17T10:14:00Z</dcterms:modified>
</cp:coreProperties>
</file>