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84C" w:rsidRDefault="00C4184C" w:rsidP="00C4184C">
      <w:pPr>
        <w:pStyle w:val="NoSpacing"/>
      </w:pPr>
      <w:r>
        <w:rPr>
          <w:u w:val="single"/>
        </w:rPr>
        <w:t>Peter RAUNGER</w:t>
      </w:r>
      <w:r>
        <w:t xml:space="preserve">      (fl.1431)</w:t>
      </w:r>
    </w:p>
    <w:p w:rsidR="00C4184C" w:rsidRDefault="00C4184C" w:rsidP="00C4184C">
      <w:pPr>
        <w:pStyle w:val="NoSpacing"/>
      </w:pPr>
    </w:p>
    <w:p w:rsidR="00C4184C" w:rsidRDefault="00C4184C" w:rsidP="00C4184C">
      <w:pPr>
        <w:pStyle w:val="NoSpacing"/>
      </w:pPr>
    </w:p>
    <w:p w:rsidR="00C4184C" w:rsidRDefault="00C4184C" w:rsidP="00C4184C">
      <w:pPr>
        <w:pStyle w:val="NoSpacing"/>
      </w:pPr>
      <w:r>
        <w:t>29 Oct.1431</w:t>
      </w:r>
      <w:r>
        <w:tab/>
        <w:t>He was a juror on the inquisition post mortem held at Basingstoke,</w:t>
      </w:r>
    </w:p>
    <w:p w:rsidR="00C4184C" w:rsidRDefault="00C4184C" w:rsidP="00C4184C">
      <w:pPr>
        <w:pStyle w:val="NoSpacing"/>
      </w:pPr>
      <w:r>
        <w:tab/>
      </w:r>
      <w:r>
        <w:tab/>
        <w:t xml:space="preserve">Hampshire, into lands of the late John </w:t>
      </w:r>
      <w:proofErr w:type="spellStart"/>
      <w:r>
        <w:t>Dabryggecourt</w:t>
      </w:r>
      <w:proofErr w:type="spellEnd"/>
      <w:r>
        <w:t>(q.v.).</w:t>
      </w:r>
    </w:p>
    <w:p w:rsidR="00C4184C" w:rsidRDefault="00C4184C" w:rsidP="00C4184C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p.340)</w:t>
      </w:r>
    </w:p>
    <w:p w:rsidR="00946150" w:rsidRDefault="00946150" w:rsidP="00946150">
      <w:pPr>
        <w:pStyle w:val="NoSpacing"/>
      </w:pPr>
      <w:r>
        <w:t>30 Oct.1431</w:t>
      </w:r>
      <w:r>
        <w:tab/>
        <w:t>He was a juror on the inquisition post mortem held at Great Sheep Bridge</w:t>
      </w:r>
    </w:p>
    <w:p w:rsidR="00946150" w:rsidRDefault="00946150" w:rsidP="00946150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Dabryggecourt</w:t>
      </w:r>
      <w:proofErr w:type="spellEnd"/>
      <w:r>
        <w:t>(q.v.).</w:t>
      </w:r>
    </w:p>
    <w:p w:rsidR="00946150" w:rsidRDefault="00946150" w:rsidP="0094615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p.341)</w:t>
      </w:r>
    </w:p>
    <w:p w:rsidR="00C4184C" w:rsidRDefault="00C4184C" w:rsidP="00C4184C">
      <w:pPr>
        <w:pStyle w:val="NoSpacing"/>
      </w:pPr>
    </w:p>
    <w:p w:rsidR="00C4184C" w:rsidRDefault="00C4184C" w:rsidP="00C4184C">
      <w:pPr>
        <w:pStyle w:val="NoSpacing"/>
      </w:pPr>
    </w:p>
    <w:p w:rsidR="00C4184C" w:rsidRDefault="00C4184C" w:rsidP="00C4184C">
      <w:pPr>
        <w:pStyle w:val="NoSpacing"/>
      </w:pPr>
      <w:r>
        <w:t>9 August 2015</w:t>
      </w:r>
    </w:p>
    <w:p w:rsidR="00946150" w:rsidRPr="00A46CF1" w:rsidRDefault="00946150" w:rsidP="00C4184C">
      <w:pPr>
        <w:pStyle w:val="NoSpacing"/>
      </w:pPr>
      <w:r>
        <w:t>7 December 2015</w:t>
      </w:r>
      <w:bookmarkStart w:id="0" w:name="_GoBack"/>
      <w:bookmarkEnd w:id="0"/>
    </w:p>
    <w:p w:rsidR="00E47068" w:rsidRPr="00C4184C" w:rsidRDefault="00E47068" w:rsidP="00C009D8">
      <w:pPr>
        <w:pStyle w:val="NoSpacing"/>
      </w:pPr>
    </w:p>
    <w:sectPr w:rsidR="00E47068" w:rsidRPr="00C418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84C" w:rsidRDefault="00C4184C" w:rsidP="00920DE3">
      <w:pPr>
        <w:spacing w:after="0" w:line="240" w:lineRule="auto"/>
      </w:pPr>
      <w:r>
        <w:separator/>
      </w:r>
    </w:p>
  </w:endnote>
  <w:endnote w:type="continuationSeparator" w:id="0">
    <w:p w:rsidR="00C4184C" w:rsidRDefault="00C418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84C" w:rsidRDefault="00C4184C" w:rsidP="00920DE3">
      <w:pPr>
        <w:spacing w:after="0" w:line="240" w:lineRule="auto"/>
      </w:pPr>
      <w:r>
        <w:separator/>
      </w:r>
    </w:p>
  </w:footnote>
  <w:footnote w:type="continuationSeparator" w:id="0">
    <w:p w:rsidR="00C4184C" w:rsidRDefault="00C418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84C"/>
    <w:rsid w:val="00120749"/>
    <w:rsid w:val="00624CAE"/>
    <w:rsid w:val="00920DE3"/>
    <w:rsid w:val="00946150"/>
    <w:rsid w:val="00C009D8"/>
    <w:rsid w:val="00C4184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F682A"/>
  <w15:docId w15:val="{813308E8-7018-46DB-8168-C2024257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2015-08-09T20:52:00Z</dcterms:created>
  <dcterms:modified xsi:type="dcterms:W3CDTF">2015-12-07T08:49:00Z</dcterms:modified>
</cp:coreProperties>
</file>