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B6DD6" w14:textId="77777777" w:rsidR="005C15CE" w:rsidRDefault="005C15CE" w:rsidP="005C15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RAUNGER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413183FB" w14:textId="77777777" w:rsidR="005C15CE" w:rsidRDefault="005C15CE" w:rsidP="005C15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A11AD6" w14:textId="77777777" w:rsidR="005C15CE" w:rsidRDefault="005C15CE" w:rsidP="005C15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8F57BC" w14:textId="77777777" w:rsidR="005C15CE" w:rsidRDefault="005C15CE" w:rsidP="005C15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Maidenhead, Berkshire,</w:t>
      </w:r>
    </w:p>
    <w:p w14:paraId="7425B8E3" w14:textId="77777777" w:rsidR="005C15CE" w:rsidRDefault="005C15CE" w:rsidP="005C15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Bernard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632C463" w14:textId="77777777" w:rsidR="005C15CE" w:rsidRDefault="005C15CE" w:rsidP="005C15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70D5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18-43)</w:t>
      </w:r>
    </w:p>
    <w:p w14:paraId="44A507C5" w14:textId="77777777" w:rsidR="005C15CE" w:rsidRDefault="005C15CE" w:rsidP="005C15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27E96F" w14:textId="77777777" w:rsidR="005C15CE" w:rsidRDefault="005C15CE" w:rsidP="005C15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330B23" w14:textId="77777777" w:rsidR="005C15CE" w:rsidRPr="00313524" w:rsidRDefault="005C15CE" w:rsidP="005C15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December 2021</w:t>
      </w:r>
    </w:p>
    <w:p w14:paraId="1FAB9BE8" w14:textId="193EFFF4" w:rsidR="00BA00AB" w:rsidRPr="005C15C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C15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D1C35" w14:textId="77777777" w:rsidR="005C15CE" w:rsidRDefault="005C15CE" w:rsidP="009139A6">
      <w:r>
        <w:separator/>
      </w:r>
    </w:p>
  </w:endnote>
  <w:endnote w:type="continuationSeparator" w:id="0">
    <w:p w14:paraId="43C04162" w14:textId="77777777" w:rsidR="005C15CE" w:rsidRDefault="005C15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5CA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5FE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445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8DE23" w14:textId="77777777" w:rsidR="005C15CE" w:rsidRDefault="005C15CE" w:rsidP="009139A6">
      <w:r>
        <w:separator/>
      </w:r>
    </w:p>
  </w:footnote>
  <w:footnote w:type="continuationSeparator" w:id="0">
    <w:p w14:paraId="3384E315" w14:textId="77777777" w:rsidR="005C15CE" w:rsidRDefault="005C15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D85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B70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36A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5CE"/>
    <w:rsid w:val="000666E0"/>
    <w:rsid w:val="002510B7"/>
    <w:rsid w:val="005C130B"/>
    <w:rsid w:val="005C15C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07121"/>
  <w15:chartTrackingRefBased/>
  <w15:docId w15:val="{34D5936C-68E0-4987-AE8F-92B948C8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C15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2021-12-20T20:57:00Z</dcterms:created>
  <dcterms:modified xsi:type="dcterms:W3CDTF">2021-12-20T20:59:00Z</dcterms:modified>
</cp:coreProperties>
</file>