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73C77" w14:textId="77777777" w:rsidR="00A8504E" w:rsidRDefault="00A8504E" w:rsidP="00A850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Bartholomew RAUNE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C176E1C" w14:textId="77777777" w:rsidR="00A8504E" w:rsidRDefault="00A8504E" w:rsidP="00A850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Attleborough, Norfolk. Yeoman.</w:t>
      </w:r>
    </w:p>
    <w:p w14:paraId="69E7E995" w14:textId="77777777" w:rsidR="00A8504E" w:rsidRDefault="00A8504E" w:rsidP="00A8504E">
      <w:pPr>
        <w:rPr>
          <w:rFonts w:ascii="Times New Roman" w:hAnsi="Times New Roman" w:cs="Times New Roman"/>
        </w:rPr>
      </w:pPr>
    </w:p>
    <w:p w14:paraId="00F8E8ED" w14:textId="77777777" w:rsidR="00A8504E" w:rsidRDefault="00A8504E" w:rsidP="00A8504E">
      <w:pPr>
        <w:rPr>
          <w:rFonts w:ascii="Times New Roman" w:hAnsi="Times New Roman" w:cs="Times New Roman"/>
        </w:rPr>
      </w:pPr>
    </w:p>
    <w:p w14:paraId="680C7FDF" w14:textId="77777777" w:rsidR="00A8504E" w:rsidRDefault="00A8504E" w:rsidP="00A850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Spelman(q.v.) brought a plaint of debt against him and Nicholas</w:t>
      </w:r>
    </w:p>
    <w:p w14:paraId="42927B8F" w14:textId="77777777" w:rsidR="00A8504E" w:rsidRDefault="00A8504E" w:rsidP="00A850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Seman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Hackford</w:t>
      </w:r>
      <w:proofErr w:type="spellEnd"/>
      <w:r>
        <w:rPr>
          <w:rFonts w:ascii="Times New Roman" w:hAnsi="Times New Roman" w:cs="Times New Roman"/>
        </w:rPr>
        <w:t>(q.v.).</w:t>
      </w:r>
    </w:p>
    <w:p w14:paraId="089AF152" w14:textId="77777777" w:rsidR="00A8504E" w:rsidRDefault="00A8504E" w:rsidP="00A850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53AE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B289E7F" w14:textId="77777777" w:rsidR="00A8504E" w:rsidRDefault="00A8504E" w:rsidP="00A8504E">
      <w:pPr>
        <w:rPr>
          <w:rFonts w:ascii="Times New Roman" w:hAnsi="Times New Roman" w:cs="Times New Roman"/>
        </w:rPr>
      </w:pPr>
    </w:p>
    <w:p w14:paraId="20554176" w14:textId="77777777" w:rsidR="00A8504E" w:rsidRDefault="00A8504E" w:rsidP="00A8504E">
      <w:pPr>
        <w:rPr>
          <w:rFonts w:ascii="Times New Roman" w:hAnsi="Times New Roman" w:cs="Times New Roman"/>
        </w:rPr>
      </w:pPr>
    </w:p>
    <w:p w14:paraId="01BCFEBF" w14:textId="77777777" w:rsidR="00A8504E" w:rsidRDefault="00A8504E" w:rsidP="00A850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January 2019</w:t>
      </w:r>
    </w:p>
    <w:p w14:paraId="13A34391" w14:textId="77777777" w:rsidR="006B2F86" w:rsidRPr="00E71FC3" w:rsidRDefault="00A8504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3EB06F" w14:textId="77777777" w:rsidR="00A8504E" w:rsidRDefault="00A8504E" w:rsidP="00E71FC3">
      <w:r>
        <w:separator/>
      </w:r>
    </w:p>
  </w:endnote>
  <w:endnote w:type="continuationSeparator" w:id="0">
    <w:p w14:paraId="06CD2D4F" w14:textId="77777777" w:rsidR="00A8504E" w:rsidRDefault="00A8504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2464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3D329" w14:textId="77777777" w:rsidR="00A8504E" w:rsidRDefault="00A8504E" w:rsidP="00E71FC3">
      <w:r>
        <w:separator/>
      </w:r>
    </w:p>
  </w:footnote>
  <w:footnote w:type="continuationSeparator" w:id="0">
    <w:p w14:paraId="36407D20" w14:textId="77777777" w:rsidR="00A8504E" w:rsidRDefault="00A8504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04E"/>
    <w:rsid w:val="001A7C09"/>
    <w:rsid w:val="00577BD5"/>
    <w:rsid w:val="00656CBA"/>
    <w:rsid w:val="006A1F77"/>
    <w:rsid w:val="00733BE7"/>
    <w:rsid w:val="00A8504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944C6"/>
  <w15:chartTrackingRefBased/>
  <w15:docId w15:val="{8575E8D3-D6AB-49FF-83BB-2CA059D8B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504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850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2019-01-24T20:31:00Z</dcterms:created>
  <dcterms:modified xsi:type="dcterms:W3CDTF">2019-01-24T20:31:00Z</dcterms:modified>
</cp:coreProperties>
</file>