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09E91" w14:textId="77777777" w:rsidR="005B6533" w:rsidRDefault="005B6533" w:rsidP="005B653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RAUNDYS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fl.1482)</w:t>
      </w:r>
    </w:p>
    <w:p w14:paraId="3A8FF725" w14:textId="77777777" w:rsidR="005B6533" w:rsidRDefault="005B6533" w:rsidP="005B6533">
      <w:pPr>
        <w:pStyle w:val="NoSpacing"/>
        <w:rPr>
          <w:rFonts w:eastAsia="Times New Roman" w:cs="Times New Roman"/>
          <w:szCs w:val="24"/>
        </w:rPr>
      </w:pPr>
    </w:p>
    <w:p w14:paraId="40091172" w14:textId="77777777" w:rsidR="005B6533" w:rsidRDefault="005B6533" w:rsidP="005B6533">
      <w:pPr>
        <w:pStyle w:val="NoSpacing"/>
        <w:rPr>
          <w:rFonts w:eastAsia="Times New Roman" w:cs="Times New Roman"/>
          <w:szCs w:val="24"/>
        </w:rPr>
      </w:pPr>
    </w:p>
    <w:p w14:paraId="36EF156F" w14:textId="77777777" w:rsidR="005B6533" w:rsidRDefault="005B6533" w:rsidP="005B653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Son of Raynold </w:t>
      </w:r>
      <w:proofErr w:type="spellStart"/>
      <w:r>
        <w:rPr>
          <w:rFonts w:eastAsia="Times New Roman" w:cs="Times New Roman"/>
          <w:szCs w:val="24"/>
        </w:rPr>
        <w:t>Raundys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D16270F" w14:textId="77777777" w:rsidR="005B6533" w:rsidRDefault="005B6533" w:rsidP="005B653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pp.354-7)</w:t>
      </w:r>
    </w:p>
    <w:p w14:paraId="25E514DC" w14:textId="77777777" w:rsidR="005B6533" w:rsidRDefault="005B6533" w:rsidP="005B6533">
      <w:pPr>
        <w:pStyle w:val="NoSpacing"/>
      </w:pPr>
    </w:p>
    <w:p w14:paraId="605E0E6B" w14:textId="77777777" w:rsidR="005B6533" w:rsidRDefault="005B6533" w:rsidP="005B6533">
      <w:pPr>
        <w:pStyle w:val="NoSpacing"/>
      </w:pPr>
    </w:p>
    <w:p w14:paraId="135BF830" w14:textId="77777777" w:rsidR="005B6533" w:rsidRDefault="005B6533" w:rsidP="005B6533">
      <w:pPr>
        <w:pStyle w:val="NoSpacing"/>
      </w:pPr>
      <w:r>
        <w:t>18 Oct.1482</w:t>
      </w:r>
      <w:r>
        <w:tab/>
        <w:t>Richard Barett of London, haberdasher(q.v.), pardoned him of the 20s he</w:t>
      </w:r>
    </w:p>
    <w:p w14:paraId="4A4D10B2" w14:textId="77777777" w:rsidR="005B6533" w:rsidRDefault="005B6533" w:rsidP="005B6533">
      <w:pPr>
        <w:pStyle w:val="NoSpacing"/>
      </w:pPr>
      <w:r>
        <w:tab/>
      </w:r>
      <w:r>
        <w:tab/>
        <w:t>owed him.    (ibid.)</w:t>
      </w:r>
    </w:p>
    <w:p w14:paraId="09864C8B" w14:textId="77777777" w:rsidR="005B6533" w:rsidRDefault="005B6533" w:rsidP="005B6533">
      <w:pPr>
        <w:pStyle w:val="NoSpacing"/>
      </w:pPr>
    </w:p>
    <w:p w14:paraId="003315BD" w14:textId="77777777" w:rsidR="005B6533" w:rsidRDefault="005B6533" w:rsidP="005B6533">
      <w:pPr>
        <w:pStyle w:val="NoSpacing"/>
      </w:pPr>
    </w:p>
    <w:p w14:paraId="42D5B1B3" w14:textId="77777777" w:rsidR="005B6533" w:rsidRDefault="005B6533" w:rsidP="005B6533">
      <w:pPr>
        <w:pStyle w:val="NoSpacing"/>
      </w:pPr>
      <w:r>
        <w:t>14 August 2023</w:t>
      </w:r>
    </w:p>
    <w:p w14:paraId="412263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0952" w14:textId="77777777" w:rsidR="005B6533" w:rsidRDefault="005B6533" w:rsidP="009139A6">
      <w:r>
        <w:separator/>
      </w:r>
    </w:p>
  </w:endnote>
  <w:endnote w:type="continuationSeparator" w:id="0">
    <w:p w14:paraId="39681975" w14:textId="77777777" w:rsidR="005B6533" w:rsidRDefault="005B65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FA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B8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4FA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E28E4" w14:textId="77777777" w:rsidR="005B6533" w:rsidRDefault="005B6533" w:rsidP="009139A6">
      <w:r>
        <w:separator/>
      </w:r>
    </w:p>
  </w:footnote>
  <w:footnote w:type="continuationSeparator" w:id="0">
    <w:p w14:paraId="3710D6B3" w14:textId="77777777" w:rsidR="005B6533" w:rsidRDefault="005B65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3D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AC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76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33"/>
    <w:rsid w:val="000666E0"/>
    <w:rsid w:val="002510B7"/>
    <w:rsid w:val="005B653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2CCC"/>
  <w15:chartTrackingRefBased/>
  <w15:docId w15:val="{B3D9111A-62F0-46C9-9A77-566F132D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2023-08-14T16:41:00Z</dcterms:created>
  <dcterms:modified xsi:type="dcterms:W3CDTF">2023-08-14T16:41:00Z</dcterms:modified>
</cp:coreProperties>
</file>