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5E711" w14:textId="77777777" w:rsidR="00F72459" w:rsidRDefault="00F72459" w:rsidP="00F72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Raynold RAUNDYS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043E58BD" w14:textId="77777777" w:rsidR="00F72459" w:rsidRDefault="00F72459" w:rsidP="00F72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Swineshead</w:t>
      </w:r>
      <w:proofErr w:type="spellEnd"/>
      <w:r>
        <w:rPr>
          <w:rFonts w:cs="Times New Roman"/>
          <w:szCs w:val="24"/>
        </w:rPr>
        <w:t>, Huntingdonshire.</w:t>
      </w:r>
    </w:p>
    <w:p w14:paraId="66DEEACD" w14:textId="77777777" w:rsidR="00F72459" w:rsidRDefault="00F72459" w:rsidP="00F72459">
      <w:pPr>
        <w:pStyle w:val="NoSpacing"/>
        <w:rPr>
          <w:rFonts w:cs="Times New Roman"/>
          <w:szCs w:val="24"/>
        </w:rPr>
      </w:pPr>
    </w:p>
    <w:p w14:paraId="10E2B7C2" w14:textId="77777777" w:rsidR="00F72459" w:rsidRDefault="00F72459" w:rsidP="00F72459">
      <w:pPr>
        <w:pStyle w:val="NoSpacing"/>
        <w:rPr>
          <w:rFonts w:cs="Times New Roman"/>
          <w:szCs w:val="24"/>
        </w:rPr>
      </w:pPr>
    </w:p>
    <w:p w14:paraId="64B03590" w14:textId="77777777" w:rsidR="00F72459" w:rsidRDefault="00F72459" w:rsidP="00F72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Kinsman of Richard Barett of London, haberdasher(q.v.).</w:t>
      </w:r>
    </w:p>
    <w:p w14:paraId="5703B5F8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pp.354-7)</w:t>
      </w:r>
    </w:p>
    <w:p w14:paraId="4468D112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Son:   Thomas(q.v.).   (ibid.)</w:t>
      </w:r>
    </w:p>
    <w:p w14:paraId="0429818D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</w:p>
    <w:p w14:paraId="475BA1D0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</w:p>
    <w:p w14:paraId="215B8D1E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Oct.1482</w:t>
      </w:r>
      <w:r>
        <w:rPr>
          <w:rFonts w:eastAsia="Times New Roman" w:cs="Times New Roman"/>
          <w:szCs w:val="24"/>
        </w:rPr>
        <w:tab/>
        <w:t>Richard bequeathed him 40s to pray for his soul.   (ibid.)</w:t>
      </w:r>
    </w:p>
    <w:p w14:paraId="50418898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</w:p>
    <w:p w14:paraId="7D22211B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</w:p>
    <w:p w14:paraId="215D0C9C" w14:textId="77777777" w:rsidR="00F72459" w:rsidRDefault="00F72459" w:rsidP="00F7245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August 2023</w:t>
      </w:r>
    </w:p>
    <w:p w14:paraId="0125C3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B0383" w14:textId="77777777" w:rsidR="00F72459" w:rsidRDefault="00F72459" w:rsidP="009139A6">
      <w:r>
        <w:separator/>
      </w:r>
    </w:p>
  </w:endnote>
  <w:endnote w:type="continuationSeparator" w:id="0">
    <w:p w14:paraId="45EF830F" w14:textId="77777777" w:rsidR="00F72459" w:rsidRDefault="00F72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CA4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D23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BF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6D3E" w14:textId="77777777" w:rsidR="00F72459" w:rsidRDefault="00F72459" w:rsidP="009139A6">
      <w:r>
        <w:separator/>
      </w:r>
    </w:p>
  </w:footnote>
  <w:footnote w:type="continuationSeparator" w:id="0">
    <w:p w14:paraId="175093E9" w14:textId="77777777" w:rsidR="00F72459" w:rsidRDefault="00F72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62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FAD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B0E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5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ECBA5"/>
  <w15:chartTrackingRefBased/>
  <w15:docId w15:val="{B78352CA-D705-464E-9C1F-76B5150A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2023-08-14T16:38:00Z</dcterms:created>
  <dcterms:modified xsi:type="dcterms:W3CDTF">2023-08-14T16:39:00Z</dcterms:modified>
</cp:coreProperties>
</file>