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3AEF" w:rsidRDefault="009D4D43" w:rsidP="004F3AEF">
      <w:pPr>
        <w:pStyle w:val="NoSpacing"/>
      </w:pPr>
      <w:r>
        <w:rPr>
          <w:u w:val="single"/>
        </w:rPr>
        <w:t>Thomas RAUNDES</w:t>
      </w:r>
      <w:r>
        <w:t xml:space="preserve">    </w:t>
      </w:r>
      <w:proofErr w:type="gramStart"/>
      <w:r>
        <w:t xml:space="preserve">  </w:t>
      </w:r>
      <w:r w:rsidR="004F3AEF">
        <w:t xml:space="preserve"> (</w:t>
      </w:r>
      <w:proofErr w:type="gramEnd"/>
      <w:r w:rsidR="004F3AEF">
        <w:t>fl.1433)</w:t>
      </w:r>
    </w:p>
    <w:p w:rsidR="004F3AEF" w:rsidRDefault="004F3AEF" w:rsidP="004F3AEF">
      <w:pPr>
        <w:pStyle w:val="NoSpacing"/>
      </w:pPr>
    </w:p>
    <w:p w:rsidR="004F3AEF" w:rsidRDefault="004F3AEF" w:rsidP="004F3AEF">
      <w:pPr>
        <w:pStyle w:val="NoSpacing"/>
      </w:pPr>
    </w:p>
    <w:p w:rsidR="00D236E6" w:rsidRDefault="00D236E6" w:rsidP="004F3AEF">
      <w:pPr>
        <w:pStyle w:val="NoSpacing"/>
      </w:pPr>
    </w:p>
    <w:p w:rsidR="00D236E6" w:rsidRDefault="00D236E6" w:rsidP="00D236E6">
      <w:pPr>
        <w:pStyle w:val="NoSpacing"/>
      </w:pPr>
      <w:r>
        <w:t>16 Feb.1428</w:t>
      </w:r>
      <w:r>
        <w:tab/>
        <w:t>He was a juror on the inquisition mandamus held in Abingdon, Berkshire,</w:t>
      </w:r>
    </w:p>
    <w:p w:rsidR="00D236E6" w:rsidRDefault="00D236E6" w:rsidP="00D236E6">
      <w:pPr>
        <w:pStyle w:val="NoSpacing"/>
      </w:pPr>
      <w:r>
        <w:tab/>
      </w:r>
      <w:r>
        <w:tab/>
        <w:t xml:space="preserve">into lands of Joan </w:t>
      </w:r>
      <w:proofErr w:type="spellStart"/>
      <w:r>
        <w:t>Dabrichecourt</w:t>
      </w:r>
      <w:proofErr w:type="spellEnd"/>
      <w:r>
        <w:t>(q.v.).</w:t>
      </w:r>
    </w:p>
    <w:p w:rsidR="00D236E6" w:rsidRDefault="00D236E6" w:rsidP="004F3AEF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23-74)</w:t>
      </w:r>
    </w:p>
    <w:p w:rsidR="004F3AEF" w:rsidRDefault="004F3AEF" w:rsidP="004F3AEF">
      <w:pPr>
        <w:pStyle w:val="NoSpacing"/>
      </w:pPr>
      <w:r>
        <w:t xml:space="preserve">  6 Oct.1433</w:t>
      </w:r>
      <w:r>
        <w:tab/>
        <w:t xml:space="preserve">He was a juror on the inquisition post mortem held in Abingdon, </w:t>
      </w:r>
    </w:p>
    <w:p w:rsidR="004F3AEF" w:rsidRDefault="004F3AEF" w:rsidP="004F3AEF">
      <w:pPr>
        <w:pStyle w:val="NoSpacing"/>
      </w:pPr>
      <w:r>
        <w:tab/>
      </w:r>
      <w:r>
        <w:tab/>
        <w:t xml:space="preserve">Berkshire, into lands of the late Elizabeth </w:t>
      </w:r>
      <w:proofErr w:type="spellStart"/>
      <w:r>
        <w:t>Botreaux</w:t>
      </w:r>
      <w:proofErr w:type="spellEnd"/>
      <w:r>
        <w:t>(q.v.).</w:t>
      </w:r>
    </w:p>
    <w:p w:rsidR="004F3AEF" w:rsidRDefault="004F3AEF" w:rsidP="004F3AE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24-184)</w:t>
      </w:r>
    </w:p>
    <w:p w:rsidR="004F3AEF" w:rsidRDefault="004F3AEF" w:rsidP="004F3AEF">
      <w:pPr>
        <w:pStyle w:val="NoSpacing"/>
      </w:pPr>
    </w:p>
    <w:p w:rsidR="004F3AEF" w:rsidRDefault="004F3AEF" w:rsidP="004F3AEF">
      <w:pPr>
        <w:pStyle w:val="NoSpacing"/>
      </w:pPr>
    </w:p>
    <w:p w:rsidR="004F3AEF" w:rsidRDefault="004F3AEF" w:rsidP="004F3AEF">
      <w:pPr>
        <w:pStyle w:val="NoSpacing"/>
      </w:pPr>
      <w:r>
        <w:t>28 July 2016</w:t>
      </w:r>
    </w:p>
    <w:p w:rsidR="00D236E6" w:rsidRDefault="00D236E6" w:rsidP="004F3AEF">
      <w:pPr>
        <w:pStyle w:val="NoSpacing"/>
      </w:pPr>
      <w:r>
        <w:t>20 February 2018</w:t>
      </w:r>
      <w:bookmarkStart w:id="0" w:name="_GoBack"/>
      <w:bookmarkEnd w:id="0"/>
    </w:p>
    <w:p w:rsidR="006B2F86" w:rsidRPr="009D4D43" w:rsidRDefault="00D236E6" w:rsidP="00E71FC3">
      <w:pPr>
        <w:pStyle w:val="NoSpacing"/>
      </w:pPr>
    </w:p>
    <w:sectPr w:rsidR="006B2F86" w:rsidRPr="009D4D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4D43" w:rsidRDefault="009D4D43" w:rsidP="00E71FC3">
      <w:pPr>
        <w:spacing w:after="0" w:line="240" w:lineRule="auto"/>
      </w:pPr>
      <w:r>
        <w:separator/>
      </w:r>
    </w:p>
  </w:endnote>
  <w:endnote w:type="continuationSeparator" w:id="0">
    <w:p w:rsidR="009D4D43" w:rsidRDefault="009D4D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4D43" w:rsidRDefault="009D4D43" w:rsidP="00E71FC3">
      <w:pPr>
        <w:spacing w:after="0" w:line="240" w:lineRule="auto"/>
      </w:pPr>
      <w:r>
        <w:separator/>
      </w:r>
    </w:p>
  </w:footnote>
  <w:footnote w:type="continuationSeparator" w:id="0">
    <w:p w:rsidR="009D4D43" w:rsidRDefault="009D4D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D43"/>
    <w:rsid w:val="001A7C09"/>
    <w:rsid w:val="004F3AEF"/>
    <w:rsid w:val="00733BE7"/>
    <w:rsid w:val="009D4D43"/>
    <w:rsid w:val="00AB52E8"/>
    <w:rsid w:val="00B16D3F"/>
    <w:rsid w:val="00D236E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212B8"/>
  <w15:chartTrackingRefBased/>
  <w15:docId w15:val="{212F6993-5EFF-402E-9FFA-80F36ABF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3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13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2016-07-28T16:15:00Z</dcterms:created>
  <dcterms:modified xsi:type="dcterms:W3CDTF">2018-02-20T12:00:00Z</dcterms:modified>
</cp:coreProperties>
</file>