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FA8" w:rsidRDefault="00CE5FA8" w:rsidP="00CE5F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RAUNDES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E5FA8" w:rsidRDefault="00CE5FA8" w:rsidP="00CE5F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Avon, Wiltshire. Yeoman.</w:t>
      </w:r>
    </w:p>
    <w:p w:rsidR="00CE5FA8" w:rsidRDefault="00CE5FA8" w:rsidP="00CE5FA8">
      <w:pPr>
        <w:rPr>
          <w:rFonts w:ascii="Times New Roman" w:hAnsi="Times New Roman" w:cs="Times New Roman"/>
        </w:rPr>
      </w:pPr>
    </w:p>
    <w:p w:rsidR="00CE5FA8" w:rsidRDefault="00CE5FA8" w:rsidP="00CE5FA8">
      <w:pPr>
        <w:rPr>
          <w:rFonts w:ascii="Times New Roman" w:hAnsi="Times New Roman" w:cs="Times New Roman"/>
        </w:rPr>
      </w:pPr>
    </w:p>
    <w:p w:rsidR="00CE5FA8" w:rsidRDefault="00CE5FA8" w:rsidP="00CE5F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Fenne</w:t>
      </w:r>
      <w:proofErr w:type="spellEnd"/>
      <w:r>
        <w:rPr>
          <w:rFonts w:ascii="Times New Roman" w:hAnsi="Times New Roman" w:cs="Times New Roman"/>
        </w:rPr>
        <w:t>(q.v.) brought a plaint of debt against him and six others.</w:t>
      </w:r>
    </w:p>
    <w:p w:rsidR="00CE5FA8" w:rsidRDefault="00CE5FA8" w:rsidP="00CE5F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F19F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E5FA8" w:rsidRDefault="00CE5FA8" w:rsidP="00CE5FA8">
      <w:pPr>
        <w:rPr>
          <w:rFonts w:ascii="Times New Roman" w:hAnsi="Times New Roman" w:cs="Times New Roman"/>
        </w:rPr>
      </w:pPr>
    </w:p>
    <w:p w:rsidR="00CE5FA8" w:rsidRDefault="00CE5FA8" w:rsidP="00CE5FA8">
      <w:pPr>
        <w:rPr>
          <w:rFonts w:ascii="Times New Roman" w:hAnsi="Times New Roman" w:cs="Times New Roman"/>
        </w:rPr>
      </w:pPr>
    </w:p>
    <w:p w:rsidR="00CE5FA8" w:rsidRDefault="00CE5FA8" w:rsidP="00CE5F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October 2017</w:t>
      </w:r>
    </w:p>
    <w:p w:rsidR="006B2F86" w:rsidRPr="00E71FC3" w:rsidRDefault="00CE5FA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5FA8" w:rsidRDefault="00CE5FA8" w:rsidP="00E71FC3">
      <w:r>
        <w:separator/>
      </w:r>
    </w:p>
  </w:endnote>
  <w:endnote w:type="continuationSeparator" w:id="0">
    <w:p w:rsidR="00CE5FA8" w:rsidRDefault="00CE5FA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5FA8" w:rsidRDefault="00CE5FA8" w:rsidP="00E71FC3">
      <w:r>
        <w:separator/>
      </w:r>
    </w:p>
  </w:footnote>
  <w:footnote w:type="continuationSeparator" w:id="0">
    <w:p w:rsidR="00CE5FA8" w:rsidRDefault="00CE5FA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FA8"/>
    <w:rsid w:val="001A7C09"/>
    <w:rsid w:val="00577BD5"/>
    <w:rsid w:val="00656CBA"/>
    <w:rsid w:val="006A1F77"/>
    <w:rsid w:val="00733BE7"/>
    <w:rsid w:val="00AB52E8"/>
    <w:rsid w:val="00B16D3F"/>
    <w:rsid w:val="00BB41AC"/>
    <w:rsid w:val="00CE5FA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01F46F-5167-414A-99DF-FD0E647CE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5FA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E5F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2017-10-19T19:00:00Z</dcterms:created>
  <dcterms:modified xsi:type="dcterms:W3CDTF">2017-10-19T19:01:00Z</dcterms:modified>
</cp:coreProperties>
</file>