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DDC73" w14:textId="77777777" w:rsidR="00D24401" w:rsidRDefault="00D24401" w:rsidP="00D24401">
      <w:pPr>
        <w:pStyle w:val="NoSpacing"/>
        <w:ind w:left="720" w:hanging="720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RAUNCEVALE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fl.1448)</w:t>
      </w:r>
    </w:p>
    <w:p w14:paraId="082F15ED" w14:textId="77777777" w:rsidR="00D24401" w:rsidRDefault="00D24401" w:rsidP="00D24401">
      <w:pPr>
        <w:pStyle w:val="NoSpacing"/>
        <w:ind w:left="720" w:hanging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Chalgrove</w:t>
      </w:r>
      <w:proofErr w:type="spellEnd"/>
      <w:r>
        <w:rPr>
          <w:rFonts w:cs="Times New Roman"/>
          <w:szCs w:val="24"/>
        </w:rPr>
        <w:t>, Oxfordshire, yeoman.</w:t>
      </w:r>
    </w:p>
    <w:p w14:paraId="1168D907" w14:textId="77777777" w:rsidR="00D24401" w:rsidRDefault="00D24401" w:rsidP="00D24401">
      <w:pPr>
        <w:pStyle w:val="NoSpacing"/>
        <w:ind w:left="720" w:hanging="720"/>
        <w:jc w:val="both"/>
        <w:rPr>
          <w:rFonts w:cs="Times New Roman"/>
          <w:szCs w:val="24"/>
        </w:rPr>
      </w:pPr>
    </w:p>
    <w:p w14:paraId="7E5A904B" w14:textId="77777777" w:rsidR="00D24401" w:rsidRDefault="00D24401" w:rsidP="00D24401">
      <w:pPr>
        <w:pStyle w:val="NoSpacing"/>
        <w:ind w:left="720" w:hanging="720"/>
        <w:jc w:val="both"/>
        <w:rPr>
          <w:rFonts w:cs="Times New Roman"/>
          <w:szCs w:val="24"/>
        </w:rPr>
      </w:pPr>
    </w:p>
    <w:p w14:paraId="735E9AA2" w14:textId="77777777" w:rsidR="00D24401" w:rsidRDefault="00D24401" w:rsidP="00D24401">
      <w:pPr>
        <w:pStyle w:val="NoSpacing"/>
        <w:ind w:left="720" w:hanging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1448</w:t>
      </w:r>
      <w:r>
        <w:rPr>
          <w:rFonts w:cs="Times New Roman"/>
          <w:szCs w:val="24"/>
        </w:rPr>
        <w:tab/>
        <w:t>Nicholas Spencer, gentleman(q.v.), brought a plaint of debt against him and</w:t>
      </w:r>
    </w:p>
    <w:p w14:paraId="0F5F2FC4" w14:textId="77777777" w:rsidR="00D24401" w:rsidRDefault="00D24401" w:rsidP="00D2440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four others.    </w:t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636E2B">
          <w:rPr>
            <w:rStyle w:val="Hyperlink"/>
            <w:rFonts w:cs="Times New Roman"/>
            <w:szCs w:val="24"/>
            <w:lang w:val="en-GB"/>
          </w:rPr>
          <w:t>https://waalt.uh.edu/index.php/CP40/748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1B82FDE" w14:textId="77777777" w:rsidR="00D24401" w:rsidRDefault="00D24401" w:rsidP="00D24401">
      <w:pPr>
        <w:pStyle w:val="NoSpacing"/>
        <w:ind w:left="720" w:hanging="720"/>
        <w:jc w:val="both"/>
        <w:rPr>
          <w:rFonts w:cs="Times New Roman"/>
          <w:szCs w:val="24"/>
        </w:rPr>
      </w:pPr>
    </w:p>
    <w:p w14:paraId="2211444C" w14:textId="77777777" w:rsidR="00D24401" w:rsidRDefault="00D24401" w:rsidP="00D24401">
      <w:pPr>
        <w:pStyle w:val="NoSpacing"/>
        <w:ind w:left="720" w:hanging="720"/>
        <w:jc w:val="both"/>
        <w:rPr>
          <w:rFonts w:cs="Times New Roman"/>
          <w:szCs w:val="24"/>
        </w:rPr>
      </w:pPr>
    </w:p>
    <w:p w14:paraId="0B75D9A0" w14:textId="77777777" w:rsidR="00D24401" w:rsidRDefault="00D24401" w:rsidP="00D24401">
      <w:pPr>
        <w:pStyle w:val="NoSpacing"/>
        <w:ind w:left="720" w:hanging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 December 2023</w:t>
      </w:r>
    </w:p>
    <w:p w14:paraId="0971CBF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97AA6" w14:textId="77777777" w:rsidR="00D24401" w:rsidRDefault="00D24401" w:rsidP="009139A6">
      <w:r>
        <w:separator/>
      </w:r>
    </w:p>
  </w:endnote>
  <w:endnote w:type="continuationSeparator" w:id="0">
    <w:p w14:paraId="4E514926" w14:textId="77777777" w:rsidR="00D24401" w:rsidRDefault="00D244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D94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03A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CF4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C2E5E" w14:textId="77777777" w:rsidR="00D24401" w:rsidRDefault="00D24401" w:rsidP="009139A6">
      <w:r>
        <w:separator/>
      </w:r>
    </w:p>
  </w:footnote>
  <w:footnote w:type="continuationSeparator" w:id="0">
    <w:p w14:paraId="6A69F0FA" w14:textId="77777777" w:rsidR="00D24401" w:rsidRDefault="00D244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187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6F6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FD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40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2440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4D610"/>
  <w15:chartTrackingRefBased/>
  <w15:docId w15:val="{E5B0E4A3-F248-4D8F-B71E-803A9106F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244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2023-12-11T07:32:00Z</dcterms:created>
  <dcterms:modified xsi:type="dcterms:W3CDTF">2023-12-11T07:33:00Z</dcterms:modified>
</cp:coreProperties>
</file>