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AD85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RAUMAERD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fl.1403)</w:t>
      </w:r>
    </w:p>
    <w:p w14:paraId="363BA0C8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Dover.</w:t>
      </w:r>
    </w:p>
    <w:p w14:paraId="2893EDDA" w14:textId="77777777" w:rsidR="00E74A78" w:rsidRDefault="00E74A78" w:rsidP="00E74A78">
      <w:pPr>
        <w:pStyle w:val="NoSpacing"/>
        <w:rPr>
          <w:rFonts w:cs="Times New Roman"/>
          <w:szCs w:val="24"/>
        </w:rPr>
      </w:pPr>
    </w:p>
    <w:p w14:paraId="4E188BD4" w14:textId="77777777" w:rsidR="00E74A78" w:rsidRDefault="00E74A78" w:rsidP="00E74A78">
      <w:pPr>
        <w:pStyle w:val="NoSpacing"/>
        <w:rPr>
          <w:rFonts w:cs="Times New Roman"/>
          <w:szCs w:val="24"/>
        </w:rPr>
      </w:pPr>
    </w:p>
    <w:p w14:paraId="1EB9105F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Jan.1403</w:t>
      </w:r>
      <w:r>
        <w:rPr>
          <w:rFonts w:cs="Times New Roman"/>
          <w:szCs w:val="24"/>
        </w:rPr>
        <w:tab/>
        <w:t>He was one of those who were ordered to appear before the King and Council</w:t>
      </w:r>
    </w:p>
    <w:p w14:paraId="3CB5C382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 person at Westminster on 3 February </w:t>
      </w:r>
      <w:proofErr w:type="gramStart"/>
      <w:r>
        <w:rPr>
          <w:rFonts w:cs="Times New Roman"/>
          <w:szCs w:val="24"/>
        </w:rPr>
        <w:t>in order to</w:t>
      </w:r>
      <w:proofErr w:type="gramEnd"/>
      <w:r>
        <w:rPr>
          <w:rFonts w:cs="Times New Roman"/>
          <w:szCs w:val="24"/>
        </w:rPr>
        <w:t xml:space="preserve"> answer a complaint by </w:t>
      </w:r>
    </w:p>
    <w:p w14:paraId="241A3881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Flemings.   (C.C.R. 1402-5 p.27)</w:t>
      </w:r>
    </w:p>
    <w:p w14:paraId="1CF68462" w14:textId="77777777" w:rsidR="00E74A78" w:rsidRDefault="00E74A78" w:rsidP="00E74A78">
      <w:pPr>
        <w:pStyle w:val="NoSpacing"/>
        <w:rPr>
          <w:rFonts w:cs="Times New Roman"/>
          <w:szCs w:val="24"/>
        </w:rPr>
      </w:pPr>
    </w:p>
    <w:p w14:paraId="38415D13" w14:textId="77777777" w:rsidR="00E74A78" w:rsidRDefault="00E74A78" w:rsidP="00E74A78">
      <w:pPr>
        <w:pStyle w:val="NoSpacing"/>
        <w:rPr>
          <w:rFonts w:cs="Times New Roman"/>
          <w:szCs w:val="24"/>
        </w:rPr>
      </w:pPr>
    </w:p>
    <w:p w14:paraId="3E9C6198" w14:textId="77777777" w:rsidR="00E74A78" w:rsidRDefault="00E74A78" w:rsidP="00E74A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0A7FCD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EE007" w14:textId="77777777" w:rsidR="00E74A78" w:rsidRDefault="00E74A78" w:rsidP="009139A6">
      <w:r>
        <w:separator/>
      </w:r>
    </w:p>
  </w:endnote>
  <w:endnote w:type="continuationSeparator" w:id="0">
    <w:p w14:paraId="3691AAEF" w14:textId="77777777" w:rsidR="00E74A78" w:rsidRDefault="00E74A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00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33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73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5881B" w14:textId="77777777" w:rsidR="00E74A78" w:rsidRDefault="00E74A78" w:rsidP="009139A6">
      <w:r>
        <w:separator/>
      </w:r>
    </w:p>
  </w:footnote>
  <w:footnote w:type="continuationSeparator" w:id="0">
    <w:p w14:paraId="16CC2ECF" w14:textId="77777777" w:rsidR="00E74A78" w:rsidRDefault="00E74A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E34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86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F7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7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74A7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BD1CD"/>
  <w15:chartTrackingRefBased/>
  <w15:docId w15:val="{2D65E761-E7D2-48ED-8526-AE1E150FA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2024-04-18T09:30:00Z</dcterms:created>
  <dcterms:modified xsi:type="dcterms:W3CDTF">2024-04-18T09:31:00Z</dcterms:modified>
</cp:coreProperties>
</file>